
<file path=[Content_Types].xml><?xml version="1.0" encoding="utf-8"?>
<Types xmlns="http://schemas.openxmlformats.org/package/2006/content-types">
  <Default Extension="(null)" ContentType="image/x-emf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C4149" w14:textId="78900C11" w:rsidR="00B44A1D" w:rsidRPr="00A05EE3" w:rsidRDefault="00D202BF" w:rsidP="0020516E">
      <w:pPr>
        <w:tabs>
          <w:tab w:val="left" w:pos="7353"/>
        </w:tabs>
        <w:rPr>
          <w:rFonts w:ascii="Gill Sans" w:hAnsi="Gill Sans" w:cs="Gill Sans"/>
          <w:u w:val="single"/>
        </w:rPr>
      </w:pPr>
      <w:r>
        <w:rPr>
          <w:rFonts w:ascii="Gill Sans" w:hAnsi="Gill Sans" w:cs="Gill Sans"/>
          <w:b/>
          <w:sz w:val="28"/>
          <w:szCs w:val="28"/>
          <w:u w:val="single"/>
        </w:rPr>
        <w:t>S</w:t>
      </w:r>
      <w:r w:rsidRPr="00A05EE3">
        <w:rPr>
          <w:rFonts w:ascii="Gill Sans" w:hAnsi="Gill Sans" w:cs="Gill Sans"/>
          <w:b/>
          <w:sz w:val="28"/>
          <w:szCs w:val="28"/>
          <w:u w:val="single"/>
        </w:rPr>
        <w:t>CENARIO</w:t>
      </w:r>
      <w:r w:rsidR="000E1CAF">
        <w:rPr>
          <w:rFonts w:ascii="Gill Sans" w:hAnsi="Gill Sans" w:cs="Gill Sans"/>
          <w:b/>
          <w:sz w:val="28"/>
          <w:szCs w:val="28"/>
          <w:u w:val="single"/>
        </w:rPr>
        <w:t xml:space="preserve"> </w:t>
      </w:r>
      <w:r w:rsidR="004D34AB">
        <w:rPr>
          <w:rFonts w:ascii="Gill Sans" w:hAnsi="Gill Sans" w:cs="Gill Sans"/>
          <w:b/>
          <w:sz w:val="28"/>
          <w:szCs w:val="28"/>
          <w:u w:val="single"/>
        </w:rPr>
        <w:t>OVERVIEW</w:t>
      </w:r>
    </w:p>
    <w:p w14:paraId="37A15288" w14:textId="77777777" w:rsidR="00B44A1D" w:rsidRPr="00A05EE3" w:rsidRDefault="003E591F" w:rsidP="00EA4657">
      <w:pPr>
        <w:tabs>
          <w:tab w:val="right" w:pos="9360"/>
        </w:tabs>
        <w:rPr>
          <w:rFonts w:ascii="Gill Sans" w:hAnsi="Gill Sans" w:cs="Gill Sans"/>
        </w:rPr>
      </w:pPr>
      <w:r w:rsidRPr="00A05EE3">
        <w:rPr>
          <w:rFonts w:ascii="Gill Sans" w:hAnsi="Gill Sans" w:cs="Gill Sans"/>
        </w:rPr>
        <w:softHyphen/>
      </w:r>
      <w:r w:rsidRPr="00A05EE3">
        <w:rPr>
          <w:rFonts w:ascii="Gill Sans" w:hAnsi="Gill Sans" w:cs="Gill Sans"/>
        </w:rPr>
        <w:softHyphen/>
      </w:r>
      <w:r w:rsidRPr="00A05EE3">
        <w:rPr>
          <w:rFonts w:ascii="Gill Sans" w:hAnsi="Gill Sans" w:cs="Gill Sans"/>
        </w:rPr>
        <w:softHyphen/>
      </w:r>
      <w:r w:rsidRPr="00A05EE3">
        <w:rPr>
          <w:rFonts w:ascii="Gill Sans" w:hAnsi="Gill Sans" w:cs="Gill Sans"/>
        </w:rPr>
        <w:softHyphen/>
      </w:r>
      <w:r w:rsidRPr="00A05EE3">
        <w:rPr>
          <w:rFonts w:ascii="Gill Sans" w:hAnsi="Gill Sans" w:cs="Gill Sans"/>
        </w:rPr>
        <w:softHyphen/>
      </w:r>
      <w:r w:rsidRPr="00A05EE3">
        <w:rPr>
          <w:rFonts w:ascii="Gill Sans" w:hAnsi="Gill Sans" w:cs="Gill Sans"/>
        </w:rPr>
        <w:softHyphen/>
      </w:r>
      <w:r w:rsidRPr="00A05EE3">
        <w:rPr>
          <w:rFonts w:ascii="Gill Sans" w:hAnsi="Gill Sans" w:cs="Gill Sans"/>
        </w:rPr>
        <w:softHyphen/>
      </w:r>
      <w:r w:rsidR="00EA4657" w:rsidRPr="00A05EE3">
        <w:rPr>
          <w:rFonts w:ascii="Gill Sans" w:hAnsi="Gill Sans" w:cs="Gill Sans"/>
        </w:rPr>
        <w:tab/>
      </w:r>
    </w:p>
    <w:p w14:paraId="42E7EA0C" w14:textId="77777777" w:rsidR="00B44A1D" w:rsidRPr="000E1CAF" w:rsidRDefault="000E1CAF" w:rsidP="000E1CAF">
      <w:pPr>
        <w:ind w:firstLine="720"/>
        <w:rPr>
          <w:rFonts w:ascii="Gill Sans" w:hAnsi="Gill Sans" w:cs="Gill Sans"/>
          <w:i/>
          <w:u w:val="single"/>
        </w:rPr>
      </w:pPr>
      <w:r w:rsidRPr="000E1CAF">
        <w:rPr>
          <w:rFonts w:ascii="Gill Sans" w:hAnsi="Gill Sans" w:cs="Gill Sans"/>
          <w:i/>
          <w:u w:val="single"/>
        </w:rPr>
        <w:t xml:space="preserve">Core topic: </w:t>
      </w:r>
    </w:p>
    <w:p w14:paraId="560AA281" w14:textId="77777777" w:rsidR="00B23859" w:rsidRDefault="00B23859">
      <w:pPr>
        <w:rPr>
          <w:rFonts w:ascii="Gill Sans" w:hAnsi="Gill Sans" w:cs="Gill Sans"/>
        </w:rPr>
      </w:pPr>
    </w:p>
    <w:tbl>
      <w:tblPr>
        <w:tblStyle w:val="TableGrid"/>
        <w:tblW w:w="9241" w:type="dxa"/>
        <w:tblInd w:w="-5" w:type="dxa"/>
        <w:tblLook w:val="04A0" w:firstRow="1" w:lastRow="0" w:firstColumn="1" w:lastColumn="0" w:noHBand="0" w:noVBand="1"/>
      </w:tblPr>
      <w:tblGrid>
        <w:gridCol w:w="9241"/>
      </w:tblGrid>
      <w:tr w:rsidR="00AB1AF4" w:rsidRPr="00A05EE3" w14:paraId="0285D43B" w14:textId="77777777" w:rsidTr="008639B4">
        <w:trPr>
          <w:trHeight w:val="397"/>
        </w:trPr>
        <w:tc>
          <w:tcPr>
            <w:tcW w:w="9241" w:type="dxa"/>
            <w:shd w:val="clear" w:color="auto" w:fill="F2F2F2" w:themeFill="background1" w:themeFillShade="F2"/>
            <w:vAlign w:val="center"/>
          </w:tcPr>
          <w:p w14:paraId="71090806" w14:textId="77777777" w:rsidR="00AB1AF4" w:rsidRPr="00B23859" w:rsidRDefault="00D202BF" w:rsidP="00B23859">
            <w:pPr>
              <w:rPr>
                <w:rFonts w:ascii="Gill Sans" w:hAnsi="Gill Sans" w:cs="Gill Sans"/>
                <w:b/>
                <w:sz w:val="26"/>
                <w:szCs w:val="26"/>
              </w:rPr>
            </w:pPr>
            <w:r w:rsidRPr="00B23859">
              <w:rPr>
                <w:rFonts w:ascii="Gill Sans" w:hAnsi="Gill Sans" w:cs="Gill Sans"/>
                <w:b/>
                <w:sz w:val="26"/>
                <w:szCs w:val="26"/>
              </w:rPr>
              <w:t>Learning objectives</w:t>
            </w:r>
          </w:p>
        </w:tc>
      </w:tr>
      <w:tr w:rsidR="00AB1AF4" w:rsidRPr="00A05EE3" w14:paraId="1D359196" w14:textId="77777777" w:rsidTr="00383284">
        <w:tc>
          <w:tcPr>
            <w:tcW w:w="9241" w:type="dxa"/>
            <w:shd w:val="clear" w:color="auto" w:fill="auto"/>
          </w:tcPr>
          <w:p w14:paraId="632B8D42" w14:textId="77777777" w:rsidR="00411723" w:rsidRPr="00411723" w:rsidRDefault="00411723" w:rsidP="00AB1AF4">
            <w:pPr>
              <w:rPr>
                <w:rFonts w:ascii="Gill Sans" w:hAnsi="Gill Sans" w:cs="Gill Sans"/>
                <w:sz w:val="4"/>
                <w:szCs w:val="4"/>
              </w:rPr>
            </w:pPr>
          </w:p>
          <w:p w14:paraId="18D7152B" w14:textId="77777777" w:rsidR="00AB1AF4" w:rsidRDefault="00AB1AF4" w:rsidP="000E1CAF">
            <w:pPr>
              <w:rPr>
                <w:rFonts w:ascii="Gill Sans" w:hAnsi="Gill Sans" w:cs="Gill Sans"/>
              </w:rPr>
            </w:pPr>
          </w:p>
          <w:p w14:paraId="0E53C43A" w14:textId="77777777" w:rsidR="000E1CAF" w:rsidRDefault="000E1CAF" w:rsidP="000E1CAF">
            <w:pPr>
              <w:rPr>
                <w:rFonts w:ascii="Gill Sans" w:hAnsi="Gill Sans" w:cs="Gill Sans"/>
              </w:rPr>
            </w:pPr>
          </w:p>
          <w:p w14:paraId="3E9BA1FD" w14:textId="77777777" w:rsidR="000E1CAF" w:rsidRDefault="000E1CAF" w:rsidP="000E1CAF">
            <w:pPr>
              <w:rPr>
                <w:rFonts w:ascii="Gill Sans" w:hAnsi="Gill Sans" w:cs="Gill Sans"/>
              </w:rPr>
            </w:pPr>
          </w:p>
          <w:p w14:paraId="30BACD05" w14:textId="77777777" w:rsidR="000E1CAF" w:rsidRDefault="000E1CAF" w:rsidP="000E1CAF">
            <w:pPr>
              <w:rPr>
                <w:rFonts w:ascii="Gill Sans" w:hAnsi="Gill Sans" w:cs="Gill Sans"/>
              </w:rPr>
            </w:pPr>
          </w:p>
          <w:p w14:paraId="09580FF6" w14:textId="77777777" w:rsidR="000E1CAF" w:rsidRDefault="000E1CAF" w:rsidP="000E1CAF">
            <w:pPr>
              <w:rPr>
                <w:rFonts w:ascii="Gill Sans" w:hAnsi="Gill Sans" w:cs="Gill Sans"/>
              </w:rPr>
            </w:pPr>
          </w:p>
          <w:p w14:paraId="12690D5D" w14:textId="77777777" w:rsidR="000E1CAF" w:rsidRDefault="000E1CAF" w:rsidP="000E1CAF">
            <w:pPr>
              <w:rPr>
                <w:rFonts w:ascii="Gill Sans" w:hAnsi="Gill Sans" w:cs="Gill Sans"/>
              </w:rPr>
            </w:pPr>
          </w:p>
          <w:p w14:paraId="633256B7" w14:textId="77777777" w:rsidR="000E1CAF" w:rsidRPr="004E60B3" w:rsidRDefault="000E1CAF" w:rsidP="000E1CAF">
            <w:pPr>
              <w:rPr>
                <w:rFonts w:ascii="Gill Sans" w:hAnsi="Gill Sans" w:cs="Gill Sans"/>
                <w:sz w:val="6"/>
                <w:szCs w:val="6"/>
              </w:rPr>
            </w:pPr>
          </w:p>
        </w:tc>
      </w:tr>
    </w:tbl>
    <w:p w14:paraId="2B1ED892" w14:textId="77777777" w:rsidR="00AB1AF4" w:rsidRDefault="00AB1AF4" w:rsidP="00336094">
      <w:pPr>
        <w:rPr>
          <w:rFonts w:ascii="Gill Sans" w:hAnsi="Gill Sans" w:cs="Gill Sans"/>
          <w:b/>
          <w:u w:val="single"/>
        </w:rPr>
      </w:pPr>
    </w:p>
    <w:tbl>
      <w:tblPr>
        <w:tblStyle w:val="TableGrid"/>
        <w:tblW w:w="9241" w:type="dxa"/>
        <w:tblInd w:w="-5" w:type="dxa"/>
        <w:tblLook w:val="04A0" w:firstRow="1" w:lastRow="0" w:firstColumn="1" w:lastColumn="0" w:noHBand="0" w:noVBand="1"/>
      </w:tblPr>
      <w:tblGrid>
        <w:gridCol w:w="9241"/>
      </w:tblGrid>
      <w:tr w:rsidR="00AB1AF4" w:rsidRPr="00A05EE3" w14:paraId="66F25517" w14:textId="77777777" w:rsidTr="008639B4">
        <w:trPr>
          <w:trHeight w:val="397"/>
        </w:trPr>
        <w:tc>
          <w:tcPr>
            <w:tcW w:w="9241" w:type="dxa"/>
            <w:shd w:val="clear" w:color="auto" w:fill="F2F2F2" w:themeFill="background1" w:themeFillShade="F2"/>
            <w:vAlign w:val="center"/>
          </w:tcPr>
          <w:p w14:paraId="596731E7" w14:textId="77777777" w:rsidR="00AB1AF4" w:rsidRPr="00B23859" w:rsidRDefault="00AB1AF4" w:rsidP="00B23859">
            <w:pPr>
              <w:rPr>
                <w:rFonts w:ascii="Gill Sans" w:hAnsi="Gill Sans" w:cs="Gill Sans"/>
                <w:b/>
                <w:sz w:val="26"/>
                <w:szCs w:val="26"/>
              </w:rPr>
            </w:pPr>
            <w:r w:rsidRPr="00B23859">
              <w:rPr>
                <w:rFonts w:ascii="Gill Sans" w:hAnsi="Gill Sans" w:cs="Gill Sans"/>
                <w:b/>
                <w:sz w:val="26"/>
                <w:szCs w:val="26"/>
              </w:rPr>
              <w:t>Scenario summary</w:t>
            </w:r>
          </w:p>
        </w:tc>
      </w:tr>
      <w:tr w:rsidR="00AB1AF4" w:rsidRPr="00A05EE3" w14:paraId="41E2D3FC" w14:textId="77777777" w:rsidTr="00383284">
        <w:tc>
          <w:tcPr>
            <w:tcW w:w="9241" w:type="dxa"/>
            <w:shd w:val="clear" w:color="auto" w:fill="auto"/>
          </w:tcPr>
          <w:p w14:paraId="79B73BF4" w14:textId="77777777" w:rsidR="00AB1AF4" w:rsidRPr="004E60B3" w:rsidRDefault="00AB1AF4" w:rsidP="00A23829">
            <w:pPr>
              <w:rPr>
                <w:rFonts w:ascii="Gill Sans" w:hAnsi="Gill Sans" w:cs="Gill Sans"/>
                <w:sz w:val="6"/>
                <w:szCs w:val="6"/>
              </w:rPr>
            </w:pPr>
          </w:p>
          <w:p w14:paraId="0583EF5D" w14:textId="77777777" w:rsidR="00AB1AF4" w:rsidRDefault="00AB1AF4" w:rsidP="00C903F6">
            <w:pPr>
              <w:rPr>
                <w:rFonts w:ascii="Gill Sans" w:hAnsi="Gill Sans" w:cs="Gill Sans"/>
              </w:rPr>
            </w:pPr>
          </w:p>
          <w:p w14:paraId="31826FAB" w14:textId="77777777" w:rsidR="000E1CAF" w:rsidRDefault="000E1CAF" w:rsidP="00C903F6">
            <w:pPr>
              <w:rPr>
                <w:rFonts w:ascii="Gill Sans" w:hAnsi="Gill Sans" w:cs="Gill Sans"/>
              </w:rPr>
            </w:pPr>
          </w:p>
          <w:p w14:paraId="7402C564" w14:textId="77777777" w:rsidR="000E1CAF" w:rsidRDefault="000E1CAF" w:rsidP="00C903F6">
            <w:pPr>
              <w:rPr>
                <w:rFonts w:ascii="Gill Sans" w:hAnsi="Gill Sans" w:cs="Gill Sans"/>
              </w:rPr>
            </w:pPr>
          </w:p>
          <w:p w14:paraId="295B781A" w14:textId="77777777" w:rsidR="000E1CAF" w:rsidRDefault="000E1CAF" w:rsidP="00C903F6">
            <w:pPr>
              <w:rPr>
                <w:rFonts w:ascii="Gill Sans" w:hAnsi="Gill Sans" w:cs="Gill Sans"/>
              </w:rPr>
            </w:pPr>
          </w:p>
          <w:p w14:paraId="351B5124" w14:textId="77777777" w:rsidR="000E1CAF" w:rsidRDefault="000E1CAF" w:rsidP="00C903F6">
            <w:pPr>
              <w:rPr>
                <w:rFonts w:ascii="Gill Sans" w:hAnsi="Gill Sans" w:cs="Gill Sans"/>
              </w:rPr>
            </w:pPr>
          </w:p>
          <w:p w14:paraId="7404A7CB" w14:textId="77777777" w:rsidR="000E1CAF" w:rsidRDefault="000E1CAF" w:rsidP="00C903F6">
            <w:pPr>
              <w:rPr>
                <w:rFonts w:ascii="Gill Sans" w:hAnsi="Gill Sans" w:cs="Gill Sans"/>
              </w:rPr>
            </w:pPr>
          </w:p>
          <w:p w14:paraId="71A60F27" w14:textId="77777777" w:rsidR="000E1CAF" w:rsidRPr="00C903F6" w:rsidRDefault="000E1CAF" w:rsidP="00C903F6">
            <w:pPr>
              <w:rPr>
                <w:rFonts w:ascii="Gill Sans" w:hAnsi="Gill Sans" w:cs="Gill Sans"/>
              </w:rPr>
            </w:pPr>
          </w:p>
          <w:p w14:paraId="0AA0477A" w14:textId="77777777" w:rsidR="00AB1AF4" w:rsidRPr="004E60B3" w:rsidRDefault="00AB1AF4" w:rsidP="00A23829">
            <w:pPr>
              <w:rPr>
                <w:rFonts w:ascii="Gill Sans" w:hAnsi="Gill Sans" w:cs="Gill Sans"/>
                <w:sz w:val="6"/>
                <w:szCs w:val="6"/>
              </w:rPr>
            </w:pPr>
          </w:p>
        </w:tc>
      </w:tr>
    </w:tbl>
    <w:p w14:paraId="35EB3B05" w14:textId="77777777" w:rsidR="00AB1AF4" w:rsidRPr="00A05EE3" w:rsidRDefault="00AB1AF4" w:rsidP="00336094">
      <w:pPr>
        <w:rPr>
          <w:rFonts w:ascii="Gill Sans" w:hAnsi="Gill Sans" w:cs="Gill Sans"/>
          <w:b/>
          <w:u w:val="single"/>
        </w:rPr>
      </w:pPr>
    </w:p>
    <w:p w14:paraId="1C440BCE" w14:textId="77777777" w:rsidR="00336094" w:rsidRPr="00A05EE3" w:rsidRDefault="00D202BF" w:rsidP="00336094">
      <w:pPr>
        <w:rPr>
          <w:rFonts w:ascii="Gill Sans" w:hAnsi="Gill Sans" w:cs="Gill Sans"/>
          <w:b/>
          <w:sz w:val="28"/>
          <w:szCs w:val="28"/>
          <w:u w:val="single"/>
        </w:rPr>
      </w:pPr>
      <w:r>
        <w:rPr>
          <w:rFonts w:ascii="Gill Sans" w:hAnsi="Gill Sans" w:cs="Gill Sans"/>
          <w:b/>
          <w:sz w:val="28"/>
          <w:szCs w:val="28"/>
          <w:u w:val="single"/>
        </w:rPr>
        <w:t>SCENARIO S</w:t>
      </w:r>
      <w:r w:rsidRPr="00A05EE3">
        <w:rPr>
          <w:rFonts w:ascii="Gill Sans" w:hAnsi="Gill Sans" w:cs="Gill Sans"/>
          <w:b/>
          <w:sz w:val="28"/>
          <w:szCs w:val="28"/>
          <w:u w:val="single"/>
        </w:rPr>
        <w:t>ETUP</w:t>
      </w:r>
    </w:p>
    <w:p w14:paraId="7985A145" w14:textId="77777777" w:rsidR="0020516E" w:rsidRPr="00A05EE3" w:rsidRDefault="0020516E" w:rsidP="00336094">
      <w:pPr>
        <w:rPr>
          <w:rFonts w:ascii="Gill Sans" w:hAnsi="Gill Sans" w:cs="Gill Sans"/>
          <w:b/>
        </w:rPr>
      </w:pPr>
    </w:p>
    <w:tbl>
      <w:tblPr>
        <w:tblStyle w:val="TableGrid"/>
        <w:tblW w:w="924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039"/>
        <w:gridCol w:w="6201"/>
      </w:tblGrid>
      <w:tr w:rsidR="00E32EA3" w:rsidRPr="00A05EE3" w14:paraId="52C12D39" w14:textId="77777777" w:rsidTr="008639B4">
        <w:trPr>
          <w:trHeight w:val="397"/>
        </w:trPr>
        <w:tc>
          <w:tcPr>
            <w:tcW w:w="3039" w:type="dxa"/>
            <w:shd w:val="clear" w:color="auto" w:fill="F2F2F2" w:themeFill="background1" w:themeFillShade="F2"/>
            <w:vAlign w:val="center"/>
          </w:tcPr>
          <w:p w14:paraId="1688C031" w14:textId="77777777" w:rsidR="000F2E43" w:rsidRPr="00A05EE3" w:rsidRDefault="00D202BF" w:rsidP="008639B4">
            <w:pPr>
              <w:jc w:val="center"/>
              <w:rPr>
                <w:rFonts w:ascii="Gill Sans" w:hAnsi="Gill Sans" w:cs="Gill Sans"/>
                <w:b/>
                <w:sz w:val="26"/>
                <w:szCs w:val="26"/>
              </w:rPr>
            </w:pPr>
            <w:r w:rsidRPr="00A05EE3">
              <w:rPr>
                <w:rFonts w:ascii="Gill Sans" w:hAnsi="Gill Sans" w:cs="Gill Sans"/>
                <w:b/>
                <w:sz w:val="26"/>
                <w:szCs w:val="26"/>
              </w:rPr>
              <w:t>Location</w:t>
            </w:r>
          </w:p>
        </w:tc>
        <w:tc>
          <w:tcPr>
            <w:tcW w:w="6201" w:type="dxa"/>
          </w:tcPr>
          <w:p w14:paraId="1741CF7A" w14:textId="77777777" w:rsidR="000F2E43" w:rsidRPr="00A05EE3" w:rsidRDefault="000F2E43" w:rsidP="000F2E43">
            <w:pPr>
              <w:rPr>
                <w:rFonts w:ascii="Gill Sans" w:hAnsi="Gill Sans" w:cs="Gill Sans"/>
              </w:rPr>
            </w:pPr>
          </w:p>
        </w:tc>
      </w:tr>
    </w:tbl>
    <w:p w14:paraId="57F0BC7F" w14:textId="77777777" w:rsidR="00D202BF" w:rsidRPr="00A05EE3" w:rsidRDefault="00D202BF" w:rsidP="00D202BF">
      <w:pPr>
        <w:rPr>
          <w:rFonts w:ascii="Gill Sans" w:hAnsi="Gill Sans" w:cs="Gill Sans"/>
          <w:b/>
        </w:rPr>
      </w:pPr>
    </w:p>
    <w:tbl>
      <w:tblPr>
        <w:tblStyle w:val="TableGrid"/>
        <w:tblW w:w="924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039"/>
        <w:gridCol w:w="6201"/>
      </w:tblGrid>
      <w:tr w:rsidR="00D202BF" w:rsidRPr="00A05EE3" w14:paraId="3E2DEC7F" w14:textId="77777777" w:rsidTr="008639B4">
        <w:trPr>
          <w:trHeight w:val="397"/>
        </w:trPr>
        <w:tc>
          <w:tcPr>
            <w:tcW w:w="3039" w:type="dxa"/>
            <w:shd w:val="clear" w:color="auto" w:fill="F2F2F2" w:themeFill="background1" w:themeFillShade="F2"/>
            <w:vAlign w:val="center"/>
          </w:tcPr>
          <w:p w14:paraId="497C3757" w14:textId="77777777" w:rsidR="00D202BF" w:rsidRPr="00A05EE3" w:rsidRDefault="00D202BF" w:rsidP="008639B4">
            <w:pPr>
              <w:jc w:val="center"/>
              <w:rPr>
                <w:rFonts w:ascii="Gill Sans" w:hAnsi="Gill Sans" w:cs="Gill Sans"/>
                <w:b/>
                <w:sz w:val="26"/>
                <w:szCs w:val="26"/>
              </w:rPr>
            </w:pPr>
            <w:r>
              <w:rPr>
                <w:rFonts w:ascii="Gill Sans" w:hAnsi="Gill Sans" w:cs="Gill Sans"/>
                <w:b/>
                <w:sz w:val="26"/>
                <w:szCs w:val="26"/>
              </w:rPr>
              <w:t>Layout</w:t>
            </w:r>
          </w:p>
        </w:tc>
        <w:tc>
          <w:tcPr>
            <w:tcW w:w="6201" w:type="dxa"/>
          </w:tcPr>
          <w:p w14:paraId="3D63F154" w14:textId="77777777" w:rsidR="00D202BF" w:rsidRPr="00A05EE3" w:rsidRDefault="00D202BF" w:rsidP="00A23829">
            <w:pPr>
              <w:rPr>
                <w:rFonts w:ascii="Gill Sans" w:hAnsi="Gill Sans" w:cs="Gill Sans"/>
              </w:rPr>
            </w:pPr>
          </w:p>
        </w:tc>
      </w:tr>
    </w:tbl>
    <w:p w14:paraId="02D69AD5" w14:textId="77777777" w:rsidR="00D202BF" w:rsidRPr="00A05EE3" w:rsidRDefault="00D202BF" w:rsidP="00336094">
      <w:pPr>
        <w:rPr>
          <w:rFonts w:ascii="Gill Sans" w:hAnsi="Gill Sans" w:cs="Gill Sans"/>
          <w:b/>
        </w:rPr>
      </w:pPr>
    </w:p>
    <w:tbl>
      <w:tblPr>
        <w:tblStyle w:val="TableGrid"/>
        <w:tblW w:w="9247" w:type="dxa"/>
        <w:tblInd w:w="-5" w:type="dxa"/>
        <w:tblLook w:val="04A0" w:firstRow="1" w:lastRow="0" w:firstColumn="1" w:lastColumn="0" w:noHBand="0" w:noVBand="1"/>
      </w:tblPr>
      <w:tblGrid>
        <w:gridCol w:w="3039"/>
        <w:gridCol w:w="6208"/>
      </w:tblGrid>
      <w:tr w:rsidR="00D202BF" w:rsidRPr="00A05EE3" w14:paraId="2AF0C8C2" w14:textId="77777777" w:rsidTr="008639B4">
        <w:trPr>
          <w:gridAfter w:val="1"/>
          <w:wAfter w:w="6208" w:type="dxa"/>
          <w:trHeight w:val="397"/>
        </w:trPr>
        <w:tc>
          <w:tcPr>
            <w:tcW w:w="3039" w:type="dxa"/>
            <w:shd w:val="clear" w:color="auto" w:fill="F2F2F2" w:themeFill="background1" w:themeFillShade="F2"/>
            <w:vAlign w:val="center"/>
          </w:tcPr>
          <w:p w14:paraId="7DFE96EC" w14:textId="77777777" w:rsidR="00D202BF" w:rsidRPr="00A05EE3" w:rsidRDefault="00D202BF" w:rsidP="008639B4">
            <w:pPr>
              <w:jc w:val="center"/>
              <w:rPr>
                <w:rFonts w:ascii="Gill Sans" w:hAnsi="Gill Sans" w:cs="Gill Sans"/>
                <w:b/>
                <w:sz w:val="26"/>
                <w:szCs w:val="26"/>
              </w:rPr>
            </w:pPr>
            <w:r>
              <w:rPr>
                <w:rFonts w:ascii="Gill Sans" w:hAnsi="Gill Sans" w:cs="Gill Sans"/>
                <w:b/>
                <w:sz w:val="26"/>
                <w:szCs w:val="26"/>
              </w:rPr>
              <w:t>Patient</w:t>
            </w:r>
          </w:p>
        </w:tc>
      </w:tr>
      <w:tr w:rsidR="00411723" w:rsidRPr="00A05EE3" w14:paraId="61223D6C" w14:textId="77777777" w:rsidTr="0034478B">
        <w:trPr>
          <w:trHeight w:val="397"/>
        </w:trPr>
        <w:tc>
          <w:tcPr>
            <w:tcW w:w="3039" w:type="dxa"/>
            <w:shd w:val="clear" w:color="auto" w:fill="auto"/>
            <w:vAlign w:val="center"/>
          </w:tcPr>
          <w:p w14:paraId="72528FF8" w14:textId="77777777" w:rsidR="00411723" w:rsidRPr="00411723" w:rsidRDefault="00D202BF" w:rsidP="000E1CAF">
            <w:pPr>
              <w:rPr>
                <w:rFonts w:ascii="Gill Sans" w:hAnsi="Gill Sans" w:cs="Gill Sans"/>
                <w:i/>
                <w:sz w:val="26"/>
                <w:szCs w:val="26"/>
              </w:rPr>
            </w:pPr>
            <w:r>
              <w:rPr>
                <w:rFonts w:ascii="Gill Sans" w:hAnsi="Gill Sans" w:cs="Gill Sans"/>
                <w:i/>
                <w:sz w:val="26"/>
                <w:szCs w:val="26"/>
              </w:rPr>
              <w:t>T</w:t>
            </w:r>
            <w:r w:rsidR="00411723">
              <w:rPr>
                <w:rFonts w:ascii="Gill Sans" w:hAnsi="Gill Sans" w:cs="Gill Sans"/>
                <w:i/>
                <w:sz w:val="26"/>
                <w:szCs w:val="26"/>
              </w:rPr>
              <w:t>ype</w:t>
            </w:r>
          </w:p>
        </w:tc>
        <w:tc>
          <w:tcPr>
            <w:tcW w:w="6208" w:type="dxa"/>
            <w:shd w:val="clear" w:color="auto" w:fill="auto"/>
          </w:tcPr>
          <w:p w14:paraId="51A5CFD0" w14:textId="364A5F69" w:rsidR="000E1CAF" w:rsidRPr="00A05EE3" w:rsidRDefault="000E1CAF" w:rsidP="00411723">
            <w:pPr>
              <w:rPr>
                <w:rFonts w:ascii="Gill Sans" w:hAnsi="Gill Sans" w:cs="Gill Sans"/>
                <w:b/>
                <w:sz w:val="26"/>
                <w:szCs w:val="26"/>
              </w:rPr>
            </w:pPr>
          </w:p>
        </w:tc>
      </w:tr>
      <w:tr w:rsidR="00411723" w:rsidRPr="00A05EE3" w14:paraId="566E2982" w14:textId="77777777" w:rsidTr="0034478B">
        <w:trPr>
          <w:trHeight w:val="397"/>
        </w:trPr>
        <w:tc>
          <w:tcPr>
            <w:tcW w:w="3039" w:type="dxa"/>
            <w:shd w:val="clear" w:color="auto" w:fill="auto"/>
            <w:vAlign w:val="center"/>
          </w:tcPr>
          <w:p w14:paraId="799B306C" w14:textId="77777777" w:rsidR="00411723" w:rsidRPr="00411723" w:rsidRDefault="00D202BF" w:rsidP="000E1CAF">
            <w:pPr>
              <w:rPr>
                <w:rFonts w:ascii="Gill Sans" w:hAnsi="Gill Sans" w:cs="Gill Sans"/>
                <w:i/>
                <w:sz w:val="26"/>
                <w:szCs w:val="26"/>
              </w:rPr>
            </w:pPr>
            <w:r>
              <w:rPr>
                <w:rFonts w:ascii="Gill Sans" w:hAnsi="Gill Sans" w:cs="Gill Sans"/>
                <w:i/>
                <w:sz w:val="26"/>
                <w:szCs w:val="26"/>
              </w:rPr>
              <w:t>D</w:t>
            </w:r>
            <w:r w:rsidR="00411723">
              <w:rPr>
                <w:rFonts w:ascii="Gill Sans" w:hAnsi="Gill Sans" w:cs="Gill Sans"/>
                <w:i/>
                <w:sz w:val="26"/>
                <w:szCs w:val="26"/>
              </w:rPr>
              <w:t>etails</w:t>
            </w:r>
          </w:p>
        </w:tc>
        <w:tc>
          <w:tcPr>
            <w:tcW w:w="6208" w:type="dxa"/>
            <w:shd w:val="clear" w:color="auto" w:fill="auto"/>
          </w:tcPr>
          <w:p w14:paraId="25C6CB33" w14:textId="77777777" w:rsidR="000E1CAF" w:rsidRPr="00A05EE3" w:rsidRDefault="000E1CAF" w:rsidP="00411723">
            <w:pPr>
              <w:rPr>
                <w:rFonts w:ascii="Gill Sans" w:hAnsi="Gill Sans" w:cs="Gill Sans"/>
                <w:b/>
                <w:sz w:val="26"/>
                <w:szCs w:val="26"/>
              </w:rPr>
            </w:pPr>
          </w:p>
        </w:tc>
      </w:tr>
      <w:tr w:rsidR="00411723" w:rsidRPr="00A05EE3" w14:paraId="594649A8" w14:textId="77777777" w:rsidTr="0034478B">
        <w:trPr>
          <w:trHeight w:val="397"/>
        </w:trPr>
        <w:tc>
          <w:tcPr>
            <w:tcW w:w="3039" w:type="dxa"/>
            <w:shd w:val="clear" w:color="auto" w:fill="auto"/>
            <w:vAlign w:val="center"/>
          </w:tcPr>
          <w:p w14:paraId="5B3B5317" w14:textId="77777777" w:rsidR="00411723" w:rsidRPr="00411723" w:rsidRDefault="00411723" w:rsidP="000E1CAF">
            <w:pPr>
              <w:rPr>
                <w:rFonts w:ascii="Gill Sans" w:hAnsi="Gill Sans" w:cs="Gill Sans"/>
                <w:i/>
                <w:sz w:val="26"/>
                <w:szCs w:val="26"/>
              </w:rPr>
            </w:pPr>
            <w:r>
              <w:rPr>
                <w:rFonts w:ascii="Gill Sans" w:hAnsi="Gill Sans" w:cs="Gill Sans"/>
                <w:i/>
                <w:sz w:val="26"/>
                <w:szCs w:val="26"/>
              </w:rPr>
              <w:t>Position</w:t>
            </w:r>
          </w:p>
        </w:tc>
        <w:tc>
          <w:tcPr>
            <w:tcW w:w="6208" w:type="dxa"/>
            <w:shd w:val="clear" w:color="auto" w:fill="auto"/>
          </w:tcPr>
          <w:p w14:paraId="38C0D8B4" w14:textId="77777777" w:rsidR="000E1CAF" w:rsidRPr="00A05EE3" w:rsidRDefault="000E1CAF" w:rsidP="00411723">
            <w:pPr>
              <w:rPr>
                <w:rFonts w:ascii="Gill Sans" w:hAnsi="Gill Sans" w:cs="Gill Sans"/>
                <w:b/>
                <w:sz w:val="26"/>
                <w:szCs w:val="26"/>
              </w:rPr>
            </w:pPr>
          </w:p>
        </w:tc>
      </w:tr>
      <w:tr w:rsidR="00411723" w:rsidRPr="00A05EE3" w14:paraId="4CAACC1E" w14:textId="77777777" w:rsidTr="0034478B">
        <w:trPr>
          <w:trHeight w:val="397"/>
        </w:trPr>
        <w:tc>
          <w:tcPr>
            <w:tcW w:w="3039" w:type="dxa"/>
            <w:shd w:val="clear" w:color="auto" w:fill="auto"/>
            <w:vAlign w:val="center"/>
          </w:tcPr>
          <w:p w14:paraId="78848AD1" w14:textId="77777777" w:rsidR="00411723" w:rsidRPr="00411723" w:rsidRDefault="00411723" w:rsidP="000E1CAF">
            <w:pPr>
              <w:rPr>
                <w:rFonts w:ascii="Gill Sans" w:hAnsi="Gill Sans" w:cs="Gill Sans"/>
                <w:i/>
                <w:sz w:val="26"/>
                <w:szCs w:val="26"/>
              </w:rPr>
            </w:pPr>
            <w:r>
              <w:rPr>
                <w:rFonts w:ascii="Gill Sans" w:hAnsi="Gill Sans" w:cs="Gill Sans"/>
                <w:i/>
                <w:sz w:val="26"/>
                <w:szCs w:val="26"/>
              </w:rPr>
              <w:t>Equipment on</w:t>
            </w:r>
          </w:p>
        </w:tc>
        <w:tc>
          <w:tcPr>
            <w:tcW w:w="6208" w:type="dxa"/>
            <w:shd w:val="clear" w:color="auto" w:fill="auto"/>
          </w:tcPr>
          <w:p w14:paraId="7FB1377E" w14:textId="77777777" w:rsidR="000E1CAF" w:rsidRPr="00A05EE3" w:rsidRDefault="000E1CAF" w:rsidP="00411723">
            <w:pPr>
              <w:rPr>
                <w:rFonts w:ascii="Gill Sans" w:hAnsi="Gill Sans" w:cs="Gill Sans"/>
                <w:b/>
                <w:sz w:val="26"/>
                <w:szCs w:val="26"/>
              </w:rPr>
            </w:pPr>
          </w:p>
        </w:tc>
      </w:tr>
    </w:tbl>
    <w:p w14:paraId="4F6571BD" w14:textId="77777777" w:rsidR="000E1CAF" w:rsidRPr="00A05EE3" w:rsidRDefault="000E1CAF" w:rsidP="00336094">
      <w:pPr>
        <w:rPr>
          <w:rFonts w:ascii="Gill Sans" w:hAnsi="Gill Sans" w:cs="Gill Sans"/>
          <w:b/>
        </w:rPr>
      </w:pPr>
    </w:p>
    <w:tbl>
      <w:tblPr>
        <w:tblStyle w:val="TableGrid"/>
        <w:tblW w:w="9247" w:type="dxa"/>
        <w:tblLook w:val="04A0" w:firstRow="1" w:lastRow="0" w:firstColumn="1" w:lastColumn="0" w:noHBand="0" w:noVBand="1"/>
      </w:tblPr>
      <w:tblGrid>
        <w:gridCol w:w="3039"/>
        <w:gridCol w:w="6208"/>
      </w:tblGrid>
      <w:tr w:rsidR="00D202BF" w:rsidRPr="00A05EE3" w14:paraId="22AF32A5" w14:textId="77777777" w:rsidTr="008639B4">
        <w:trPr>
          <w:gridAfter w:val="1"/>
          <w:wAfter w:w="6208" w:type="dxa"/>
          <w:trHeight w:val="397"/>
        </w:trPr>
        <w:tc>
          <w:tcPr>
            <w:tcW w:w="3039" w:type="dxa"/>
            <w:shd w:val="clear" w:color="auto" w:fill="F2F2F2" w:themeFill="background1" w:themeFillShade="F2"/>
            <w:vAlign w:val="center"/>
          </w:tcPr>
          <w:p w14:paraId="01C94D82" w14:textId="77777777" w:rsidR="00D202BF" w:rsidRPr="00A05EE3" w:rsidRDefault="000E1CAF" w:rsidP="00411723">
            <w:pPr>
              <w:jc w:val="center"/>
              <w:rPr>
                <w:rFonts w:ascii="Gill Sans" w:hAnsi="Gill Sans" w:cs="Gill Sans"/>
                <w:b/>
                <w:sz w:val="26"/>
                <w:szCs w:val="26"/>
              </w:rPr>
            </w:pPr>
            <w:r>
              <w:rPr>
                <w:rFonts w:ascii="Gill Sans" w:hAnsi="Gill Sans" w:cs="Gill Sans"/>
                <w:b/>
                <w:sz w:val="26"/>
                <w:szCs w:val="26"/>
              </w:rPr>
              <w:t>Additional</w:t>
            </w:r>
          </w:p>
        </w:tc>
      </w:tr>
      <w:tr w:rsidR="00CC7F9E" w:rsidRPr="00A05EE3" w14:paraId="68F1D804" w14:textId="77777777" w:rsidTr="0034478B">
        <w:trPr>
          <w:trHeight w:val="397"/>
        </w:trPr>
        <w:tc>
          <w:tcPr>
            <w:tcW w:w="3039" w:type="dxa"/>
            <w:vAlign w:val="center"/>
          </w:tcPr>
          <w:p w14:paraId="3636A32F" w14:textId="77777777" w:rsidR="00CC7F9E" w:rsidRPr="00A05EE3" w:rsidRDefault="00CC7F9E" w:rsidP="0034478B">
            <w:pPr>
              <w:rPr>
                <w:rFonts w:ascii="Gill Sans" w:hAnsi="Gill Sans" w:cs="Gill Sans"/>
                <w:i/>
                <w:sz w:val="26"/>
                <w:szCs w:val="26"/>
              </w:rPr>
            </w:pPr>
            <w:r w:rsidRPr="00A05EE3">
              <w:rPr>
                <w:rFonts w:ascii="Gill Sans" w:hAnsi="Gill Sans" w:cs="Gill Sans"/>
                <w:i/>
                <w:sz w:val="26"/>
                <w:szCs w:val="26"/>
              </w:rPr>
              <w:t xml:space="preserve"> Standard VAST equipment</w:t>
            </w:r>
          </w:p>
        </w:tc>
        <w:tc>
          <w:tcPr>
            <w:tcW w:w="6208" w:type="dxa"/>
            <w:vAlign w:val="center"/>
          </w:tcPr>
          <w:p w14:paraId="691F183D" w14:textId="77777777" w:rsidR="00CC7F9E" w:rsidRPr="00A05EE3" w:rsidRDefault="00CC7F9E" w:rsidP="0034478B">
            <w:pPr>
              <w:rPr>
                <w:rFonts w:ascii="Gill Sans" w:hAnsi="Gill Sans" w:cs="Gill Sans"/>
              </w:rPr>
            </w:pPr>
            <w:r w:rsidRPr="00A05EE3">
              <w:rPr>
                <w:rFonts w:ascii="Gill Sans" w:hAnsi="Gill Sans" w:cs="Gill Sans"/>
              </w:rPr>
              <w:t xml:space="preserve">See </w:t>
            </w:r>
            <w:r w:rsidR="001574BD">
              <w:rPr>
                <w:rFonts w:ascii="Gill Sans" w:hAnsi="Gill Sans" w:cs="Gill Sans"/>
              </w:rPr>
              <w:t>VAST Course</w:t>
            </w:r>
            <w:r w:rsidRPr="00A05EE3">
              <w:rPr>
                <w:rFonts w:ascii="Gill Sans" w:hAnsi="Gill Sans" w:cs="Gill Sans"/>
              </w:rPr>
              <w:t xml:space="preserve"> manual for standard equipment list</w:t>
            </w:r>
          </w:p>
        </w:tc>
      </w:tr>
      <w:tr w:rsidR="00E0327A" w:rsidRPr="00A05EE3" w14:paraId="241A945F" w14:textId="77777777" w:rsidTr="0034478B">
        <w:trPr>
          <w:trHeight w:val="397"/>
        </w:trPr>
        <w:tc>
          <w:tcPr>
            <w:tcW w:w="3039" w:type="dxa"/>
            <w:vAlign w:val="center"/>
          </w:tcPr>
          <w:p w14:paraId="20F8F4F6" w14:textId="77777777" w:rsidR="0020516E" w:rsidRPr="00A05EE3" w:rsidRDefault="00030A6A" w:rsidP="0034478B">
            <w:pPr>
              <w:rPr>
                <w:rFonts w:ascii="Gill Sans" w:hAnsi="Gill Sans" w:cs="Gill Sans"/>
                <w:i/>
                <w:sz w:val="26"/>
                <w:szCs w:val="26"/>
              </w:rPr>
            </w:pPr>
            <w:r w:rsidRPr="00A05EE3">
              <w:rPr>
                <w:rFonts w:ascii="Gill Sans" w:hAnsi="Gill Sans" w:cs="Gill Sans"/>
                <w:i/>
                <w:sz w:val="26"/>
                <w:szCs w:val="26"/>
              </w:rPr>
              <w:t xml:space="preserve"> </w:t>
            </w:r>
            <w:r w:rsidR="00CC7F9E" w:rsidRPr="00A05EE3">
              <w:rPr>
                <w:rFonts w:ascii="Gill Sans" w:hAnsi="Gill Sans" w:cs="Gill Sans"/>
                <w:i/>
                <w:sz w:val="26"/>
                <w:szCs w:val="26"/>
              </w:rPr>
              <w:t>Extra equipment</w:t>
            </w:r>
          </w:p>
        </w:tc>
        <w:tc>
          <w:tcPr>
            <w:tcW w:w="6208" w:type="dxa"/>
            <w:vAlign w:val="center"/>
          </w:tcPr>
          <w:p w14:paraId="19A24B18" w14:textId="77777777" w:rsidR="000E1CAF" w:rsidRDefault="000E1CAF" w:rsidP="0034478B">
            <w:pPr>
              <w:rPr>
                <w:rFonts w:ascii="Gill Sans" w:hAnsi="Gill Sans" w:cs="Gill Sans"/>
              </w:rPr>
            </w:pPr>
          </w:p>
          <w:p w14:paraId="647CB2E6" w14:textId="77777777" w:rsidR="0034478B" w:rsidRDefault="0034478B" w:rsidP="0034478B">
            <w:pPr>
              <w:rPr>
                <w:rFonts w:ascii="Gill Sans" w:hAnsi="Gill Sans" w:cs="Gill Sans"/>
              </w:rPr>
            </w:pPr>
          </w:p>
          <w:p w14:paraId="20241A88" w14:textId="0884AA0F" w:rsidR="0034478B" w:rsidRPr="00A05EE3" w:rsidRDefault="0034478B" w:rsidP="0034478B">
            <w:pPr>
              <w:rPr>
                <w:rFonts w:ascii="Gill Sans" w:hAnsi="Gill Sans" w:cs="Gill Sans"/>
              </w:rPr>
            </w:pPr>
          </w:p>
        </w:tc>
      </w:tr>
      <w:tr w:rsidR="00E0327A" w:rsidRPr="00A05EE3" w14:paraId="3C7BD764" w14:textId="77777777" w:rsidTr="0034478B">
        <w:trPr>
          <w:trHeight w:val="397"/>
        </w:trPr>
        <w:tc>
          <w:tcPr>
            <w:tcW w:w="3039" w:type="dxa"/>
            <w:vAlign w:val="center"/>
          </w:tcPr>
          <w:p w14:paraId="2ABAC67F" w14:textId="77777777" w:rsidR="003E591F" w:rsidRPr="00A05EE3" w:rsidRDefault="00D202BF" w:rsidP="0034478B">
            <w:pPr>
              <w:rPr>
                <w:rFonts w:ascii="Gill Sans" w:hAnsi="Gill Sans" w:cs="Gill Sans"/>
                <w:i/>
                <w:sz w:val="26"/>
                <w:szCs w:val="26"/>
              </w:rPr>
            </w:pPr>
            <w:r>
              <w:rPr>
                <w:rFonts w:ascii="Gill Sans" w:hAnsi="Gill Sans" w:cs="Gill Sans"/>
                <w:i/>
                <w:sz w:val="26"/>
                <w:szCs w:val="26"/>
              </w:rPr>
              <w:t xml:space="preserve"> </w:t>
            </w:r>
            <w:r w:rsidR="003E591F" w:rsidRPr="00A05EE3">
              <w:rPr>
                <w:rFonts w:ascii="Gill Sans" w:hAnsi="Gill Sans" w:cs="Gill Sans"/>
                <w:i/>
                <w:sz w:val="26"/>
                <w:szCs w:val="26"/>
              </w:rPr>
              <w:t>Documentation</w:t>
            </w:r>
            <w:r w:rsidR="00E364FD" w:rsidRPr="00A05EE3">
              <w:rPr>
                <w:rFonts w:ascii="Gill Sans" w:hAnsi="Gill Sans" w:cs="Gill Sans"/>
                <w:i/>
                <w:sz w:val="26"/>
                <w:szCs w:val="26"/>
              </w:rPr>
              <w:t xml:space="preserve"> </w:t>
            </w:r>
          </w:p>
        </w:tc>
        <w:tc>
          <w:tcPr>
            <w:tcW w:w="6208" w:type="dxa"/>
            <w:vAlign w:val="center"/>
          </w:tcPr>
          <w:p w14:paraId="236CDDEB" w14:textId="3A96EDDC" w:rsidR="0034478B" w:rsidRDefault="0034478B" w:rsidP="0034478B">
            <w:pPr>
              <w:rPr>
                <w:rFonts w:ascii="Gill Sans" w:hAnsi="Gill Sans" w:cs="Gill Sans"/>
              </w:rPr>
            </w:pPr>
          </w:p>
          <w:p w14:paraId="4B2FEC2F" w14:textId="77777777" w:rsidR="0034478B" w:rsidRDefault="0034478B" w:rsidP="0034478B">
            <w:pPr>
              <w:rPr>
                <w:rFonts w:ascii="Gill Sans" w:hAnsi="Gill Sans" w:cs="Gill Sans"/>
              </w:rPr>
            </w:pPr>
          </w:p>
          <w:p w14:paraId="6C98C99F" w14:textId="0227A9FE" w:rsidR="0034478B" w:rsidRPr="00A05EE3" w:rsidRDefault="0034478B" w:rsidP="0034478B">
            <w:pPr>
              <w:rPr>
                <w:rFonts w:ascii="Gill Sans" w:hAnsi="Gill Sans" w:cs="Gill Sans"/>
              </w:rPr>
            </w:pPr>
          </w:p>
        </w:tc>
      </w:tr>
    </w:tbl>
    <w:p w14:paraId="34D1BDEC" w14:textId="77777777" w:rsidR="008639B4" w:rsidRDefault="008639B4">
      <w:pPr>
        <w:rPr>
          <w:rFonts w:ascii="Gill Sans" w:hAnsi="Gill Sans" w:cs="Gill Sans"/>
          <w:b/>
          <w:sz w:val="28"/>
          <w:szCs w:val="28"/>
          <w:u w:val="single"/>
        </w:rPr>
      </w:pPr>
      <w:r>
        <w:rPr>
          <w:rFonts w:ascii="Gill Sans" w:hAnsi="Gill Sans" w:cs="Gill Sans"/>
          <w:b/>
          <w:sz w:val="28"/>
          <w:szCs w:val="28"/>
          <w:u w:val="single"/>
        </w:rPr>
        <w:br w:type="page"/>
      </w:r>
    </w:p>
    <w:p w14:paraId="7602F044" w14:textId="7844EFC8" w:rsidR="0020516E" w:rsidRPr="00243035" w:rsidRDefault="00D202BF" w:rsidP="00243035">
      <w:pPr>
        <w:tabs>
          <w:tab w:val="center" w:pos="4680"/>
        </w:tabs>
        <w:rPr>
          <w:rFonts w:ascii="Gill Sans" w:hAnsi="Gill Sans" w:cs="Gill Sans"/>
          <w:bCs/>
          <w:i/>
          <w:iCs/>
          <w:sz w:val="28"/>
          <w:szCs w:val="28"/>
        </w:rPr>
      </w:pPr>
      <w:r>
        <w:rPr>
          <w:rFonts w:ascii="Gill Sans" w:hAnsi="Gill Sans" w:cs="Gill Sans"/>
          <w:b/>
          <w:sz w:val="28"/>
          <w:szCs w:val="28"/>
          <w:u w:val="single"/>
        </w:rPr>
        <w:lastRenderedPageBreak/>
        <w:t>BRIEFING INSTRUCTIONS</w:t>
      </w:r>
      <w:r w:rsidR="00243035" w:rsidRPr="002F17F0">
        <w:rPr>
          <w:rFonts w:ascii="Gill Sans" w:hAnsi="Gill Sans" w:cs="Gill Sans"/>
          <w:b/>
          <w:sz w:val="28"/>
          <w:szCs w:val="28"/>
        </w:rPr>
        <w:t xml:space="preserve"> </w:t>
      </w:r>
      <w:r w:rsidR="002F17F0" w:rsidRPr="002F17F0">
        <w:rPr>
          <w:rFonts w:ascii="Gill Sans" w:hAnsi="Gill Sans" w:cs="Gill Sans"/>
          <w:bCs/>
          <w:i/>
          <w:iCs/>
          <w:sz w:val="28"/>
          <w:szCs w:val="28"/>
        </w:rPr>
        <w:tab/>
      </w:r>
      <w:r w:rsidR="002F17F0" w:rsidRPr="002F17F0">
        <w:rPr>
          <w:rFonts w:ascii="Gill Sans" w:hAnsi="Gill Sans" w:cs="Gill Sans"/>
          <w:bCs/>
          <w:i/>
          <w:iCs/>
          <w:sz w:val="28"/>
          <w:szCs w:val="28"/>
        </w:rPr>
        <w:tab/>
      </w:r>
      <w:r w:rsidR="00F54EC0">
        <w:rPr>
          <w:rFonts w:ascii="Gill Sans" w:hAnsi="Gill Sans" w:cs="Gill Sans"/>
          <w:bCs/>
          <w:i/>
          <w:iCs/>
          <w:sz w:val="28"/>
          <w:szCs w:val="28"/>
        </w:rPr>
        <w:tab/>
      </w:r>
      <w:r w:rsidR="00732819">
        <w:rPr>
          <w:rFonts w:ascii="Gill Sans" w:hAnsi="Gill Sans" w:cs="Gill Sans"/>
          <w:bCs/>
          <w:i/>
          <w:iCs/>
          <w:sz w:val="28"/>
          <w:szCs w:val="28"/>
        </w:rPr>
        <w:tab/>
      </w:r>
      <w:r w:rsidR="00243035" w:rsidRPr="00243035">
        <w:rPr>
          <w:rFonts w:ascii="Gill Sans" w:hAnsi="Gill Sans" w:cs="Gill Sans"/>
          <w:bCs/>
          <w:i/>
          <w:iCs/>
          <w:sz w:val="28"/>
          <w:szCs w:val="28"/>
        </w:rPr>
        <w:t>(Time allocated</w:t>
      </w:r>
      <w:r w:rsidR="002F17F0">
        <w:rPr>
          <w:rFonts w:ascii="Gill Sans" w:hAnsi="Gill Sans" w:cs="Gill Sans"/>
          <w:bCs/>
          <w:i/>
          <w:iCs/>
          <w:sz w:val="28"/>
          <w:szCs w:val="28"/>
        </w:rPr>
        <w:t xml:space="preserve"> </w:t>
      </w:r>
      <w:r w:rsidR="00243035" w:rsidRPr="00243035">
        <w:rPr>
          <w:rFonts w:ascii="Gill Sans" w:hAnsi="Gill Sans" w:cs="Gill Sans"/>
          <w:bCs/>
          <w:i/>
          <w:iCs/>
          <w:sz w:val="28"/>
          <w:szCs w:val="28"/>
        </w:rPr>
        <w:t>____  )</w:t>
      </w:r>
    </w:p>
    <w:p w14:paraId="44F8B019" w14:textId="64D0E237" w:rsidR="001B2D4B" w:rsidRDefault="001B2D4B" w:rsidP="00336094">
      <w:pPr>
        <w:rPr>
          <w:rFonts w:ascii="Gill Sans" w:hAnsi="Gill Sans" w:cs="Gill Sans"/>
          <w:b/>
          <w:u w:val="single"/>
        </w:rPr>
      </w:pPr>
    </w:p>
    <w:p w14:paraId="3C8344ED" w14:textId="77777777" w:rsidR="008639B4" w:rsidRDefault="008639B4" w:rsidP="00336094">
      <w:pPr>
        <w:rPr>
          <w:rFonts w:ascii="Gill Sans" w:hAnsi="Gill Sans" w:cs="Gill Sans"/>
          <w:b/>
          <w:u w:val="single"/>
        </w:rPr>
      </w:pPr>
    </w:p>
    <w:tbl>
      <w:tblPr>
        <w:tblStyle w:val="TableGrid"/>
        <w:tblW w:w="9227" w:type="dxa"/>
        <w:tblInd w:w="-5" w:type="dxa"/>
        <w:tblLook w:val="04A0" w:firstRow="1" w:lastRow="0" w:firstColumn="1" w:lastColumn="0" w:noHBand="0" w:noVBand="1"/>
      </w:tblPr>
      <w:tblGrid>
        <w:gridCol w:w="2127"/>
        <w:gridCol w:w="7100"/>
      </w:tblGrid>
      <w:tr w:rsidR="007D5CD0" w:rsidRPr="00A05EE3" w14:paraId="77A63B27" w14:textId="77777777" w:rsidTr="008639B4">
        <w:trPr>
          <w:trHeight w:val="397"/>
        </w:trPr>
        <w:tc>
          <w:tcPr>
            <w:tcW w:w="9227" w:type="dxa"/>
            <w:gridSpan w:val="2"/>
            <w:shd w:val="clear" w:color="auto" w:fill="F2F2F2" w:themeFill="background1" w:themeFillShade="F2"/>
            <w:vAlign w:val="center"/>
          </w:tcPr>
          <w:p w14:paraId="138886C0" w14:textId="77777777" w:rsidR="007D5CD0" w:rsidRPr="00A05EE3" w:rsidRDefault="00961E32" w:rsidP="00436758">
            <w:pPr>
              <w:rPr>
                <w:rFonts w:ascii="Gill Sans" w:hAnsi="Gill Sans" w:cs="Gill Sans"/>
                <w:sz w:val="26"/>
                <w:szCs w:val="26"/>
              </w:rPr>
            </w:pPr>
            <w:r>
              <w:rPr>
                <w:rFonts w:ascii="Gill Sans" w:hAnsi="Gill Sans" w:cs="Gill Sans"/>
                <w:b/>
                <w:sz w:val="26"/>
                <w:szCs w:val="26"/>
              </w:rPr>
              <w:t xml:space="preserve">Overview of roles </w:t>
            </w:r>
          </w:p>
        </w:tc>
      </w:tr>
      <w:tr w:rsidR="00810920" w:rsidRPr="00A05EE3" w14:paraId="0022735B" w14:textId="77777777" w:rsidTr="00713A4A">
        <w:trPr>
          <w:trHeight w:val="297"/>
        </w:trPr>
        <w:tc>
          <w:tcPr>
            <w:tcW w:w="2127" w:type="dxa"/>
            <w:shd w:val="clear" w:color="auto" w:fill="auto"/>
            <w:vAlign w:val="center"/>
          </w:tcPr>
          <w:p w14:paraId="3F384B58" w14:textId="77777777" w:rsidR="00810920" w:rsidRDefault="00810920" w:rsidP="00A36D62">
            <w:pPr>
              <w:rPr>
                <w:rFonts w:ascii="Gill Sans" w:hAnsi="Gill Sans" w:cs="Gill Sans"/>
                <w:i/>
                <w:sz w:val="26"/>
                <w:szCs w:val="26"/>
              </w:rPr>
            </w:pPr>
            <w:r>
              <w:rPr>
                <w:rFonts w:ascii="Gill Sans" w:hAnsi="Gill Sans" w:cs="Gill Sans"/>
                <w:i/>
                <w:sz w:val="26"/>
                <w:szCs w:val="26"/>
              </w:rPr>
              <w:t>Lead participant</w:t>
            </w:r>
          </w:p>
        </w:tc>
        <w:tc>
          <w:tcPr>
            <w:tcW w:w="7100" w:type="dxa"/>
            <w:vAlign w:val="center"/>
          </w:tcPr>
          <w:p w14:paraId="6DAF3254" w14:textId="77777777" w:rsidR="00810920" w:rsidRDefault="00810920" w:rsidP="00354C48">
            <w:pPr>
              <w:rPr>
                <w:rFonts w:ascii="Gill Sans" w:hAnsi="Gill Sans" w:cs="Gill Sans"/>
              </w:rPr>
            </w:pPr>
          </w:p>
          <w:p w14:paraId="752AA5AA" w14:textId="77777777" w:rsidR="000E1CAF" w:rsidRDefault="000E1CAF" w:rsidP="00354C48">
            <w:pPr>
              <w:rPr>
                <w:rFonts w:ascii="Gill Sans" w:hAnsi="Gill Sans" w:cs="Gill Sans"/>
              </w:rPr>
            </w:pPr>
          </w:p>
        </w:tc>
      </w:tr>
      <w:tr w:rsidR="007D5CD0" w:rsidRPr="00A05EE3" w14:paraId="6B090C3B" w14:textId="77777777" w:rsidTr="00713A4A">
        <w:trPr>
          <w:trHeight w:val="297"/>
        </w:trPr>
        <w:tc>
          <w:tcPr>
            <w:tcW w:w="2127" w:type="dxa"/>
            <w:shd w:val="clear" w:color="auto" w:fill="auto"/>
            <w:vAlign w:val="center"/>
          </w:tcPr>
          <w:p w14:paraId="44B022A1" w14:textId="77777777" w:rsidR="007D5CD0" w:rsidRPr="008F4A09" w:rsidRDefault="00961E32" w:rsidP="00A36D62">
            <w:pPr>
              <w:rPr>
                <w:rFonts w:ascii="Gill Sans" w:hAnsi="Gill Sans" w:cs="Gill Sans"/>
                <w:i/>
                <w:sz w:val="26"/>
                <w:szCs w:val="26"/>
              </w:rPr>
            </w:pPr>
            <w:r>
              <w:rPr>
                <w:rFonts w:ascii="Gill Sans" w:hAnsi="Gill Sans" w:cs="Gill Sans"/>
                <w:i/>
                <w:sz w:val="26"/>
                <w:szCs w:val="26"/>
              </w:rPr>
              <w:t>Present at start</w:t>
            </w:r>
          </w:p>
        </w:tc>
        <w:tc>
          <w:tcPr>
            <w:tcW w:w="7100" w:type="dxa"/>
            <w:vAlign w:val="center"/>
          </w:tcPr>
          <w:p w14:paraId="342D59A6" w14:textId="77777777" w:rsidR="007D5CD0" w:rsidRDefault="007D5CD0" w:rsidP="00354C48">
            <w:pPr>
              <w:rPr>
                <w:rFonts w:ascii="Gill Sans" w:hAnsi="Gill Sans" w:cs="Gill Sans"/>
              </w:rPr>
            </w:pPr>
          </w:p>
          <w:p w14:paraId="4AD51164" w14:textId="77777777" w:rsidR="000E1CAF" w:rsidRDefault="000E1CAF" w:rsidP="00354C48">
            <w:pPr>
              <w:rPr>
                <w:rFonts w:ascii="Gill Sans" w:hAnsi="Gill Sans" w:cs="Gill Sans"/>
              </w:rPr>
            </w:pPr>
          </w:p>
        </w:tc>
      </w:tr>
      <w:tr w:rsidR="00961E32" w:rsidRPr="00A05EE3" w14:paraId="36226758" w14:textId="77777777" w:rsidTr="00713A4A">
        <w:trPr>
          <w:trHeight w:val="297"/>
        </w:trPr>
        <w:tc>
          <w:tcPr>
            <w:tcW w:w="2127" w:type="dxa"/>
            <w:shd w:val="clear" w:color="auto" w:fill="auto"/>
            <w:vAlign w:val="center"/>
          </w:tcPr>
          <w:p w14:paraId="55272AA5" w14:textId="77777777" w:rsidR="00961E32" w:rsidRDefault="00961E32" w:rsidP="00A36D62">
            <w:pPr>
              <w:rPr>
                <w:rFonts w:ascii="Gill Sans" w:hAnsi="Gill Sans" w:cs="Gill Sans"/>
                <w:i/>
                <w:sz w:val="26"/>
                <w:szCs w:val="26"/>
              </w:rPr>
            </w:pPr>
            <w:r>
              <w:rPr>
                <w:rFonts w:ascii="Gill Sans" w:hAnsi="Gill Sans" w:cs="Gill Sans"/>
                <w:i/>
                <w:sz w:val="26"/>
                <w:szCs w:val="26"/>
              </w:rPr>
              <w:t>Additional</w:t>
            </w:r>
            <w:r w:rsidR="000E1CAF">
              <w:rPr>
                <w:rFonts w:ascii="Gill Sans" w:hAnsi="Gill Sans" w:cs="Gill Sans"/>
                <w:i/>
                <w:sz w:val="26"/>
                <w:szCs w:val="26"/>
              </w:rPr>
              <w:t xml:space="preserve"> roles</w:t>
            </w:r>
          </w:p>
        </w:tc>
        <w:tc>
          <w:tcPr>
            <w:tcW w:w="7100" w:type="dxa"/>
            <w:vAlign w:val="center"/>
          </w:tcPr>
          <w:p w14:paraId="5A9BD57B" w14:textId="77777777" w:rsidR="00961E32" w:rsidRDefault="00961E32" w:rsidP="00354C48">
            <w:pPr>
              <w:rPr>
                <w:rFonts w:ascii="Gill Sans" w:hAnsi="Gill Sans" w:cs="Gill Sans"/>
              </w:rPr>
            </w:pPr>
          </w:p>
          <w:p w14:paraId="2759ABD9" w14:textId="77777777" w:rsidR="000E1CAF" w:rsidRDefault="000E1CAF" w:rsidP="00354C48">
            <w:pPr>
              <w:rPr>
                <w:rFonts w:ascii="Gill Sans" w:hAnsi="Gill Sans" w:cs="Gill Sans"/>
              </w:rPr>
            </w:pPr>
          </w:p>
        </w:tc>
      </w:tr>
    </w:tbl>
    <w:p w14:paraId="298C8781" w14:textId="77777777" w:rsidR="008639B4" w:rsidRDefault="008639B4" w:rsidP="00336094">
      <w:pPr>
        <w:rPr>
          <w:rFonts w:ascii="Gill Sans" w:hAnsi="Gill Sans" w:cs="Gill Sans"/>
          <w:b/>
          <w:u w:val="single"/>
        </w:rPr>
      </w:pPr>
    </w:p>
    <w:tbl>
      <w:tblPr>
        <w:tblStyle w:val="TableGrid"/>
        <w:tblW w:w="9241" w:type="dxa"/>
        <w:tblLook w:val="04A0" w:firstRow="1" w:lastRow="0" w:firstColumn="1" w:lastColumn="0" w:noHBand="0" w:noVBand="1"/>
      </w:tblPr>
      <w:tblGrid>
        <w:gridCol w:w="9241"/>
      </w:tblGrid>
      <w:tr w:rsidR="001D5042" w:rsidRPr="00A05EE3" w14:paraId="24F6B389" w14:textId="77777777" w:rsidTr="008639B4">
        <w:trPr>
          <w:trHeight w:val="397"/>
        </w:trPr>
        <w:tc>
          <w:tcPr>
            <w:tcW w:w="9241" w:type="dxa"/>
            <w:shd w:val="clear" w:color="auto" w:fill="F2F2F2" w:themeFill="background1" w:themeFillShade="F2"/>
            <w:vAlign w:val="center"/>
          </w:tcPr>
          <w:p w14:paraId="0F0DF182" w14:textId="77777777" w:rsidR="001D5042" w:rsidRPr="00A05EE3" w:rsidRDefault="000E1CAF" w:rsidP="005B6A26">
            <w:pPr>
              <w:rPr>
                <w:rFonts w:ascii="Gill Sans" w:hAnsi="Gill Sans" w:cs="Gill Sans"/>
                <w:b/>
                <w:sz w:val="26"/>
                <w:szCs w:val="26"/>
              </w:rPr>
            </w:pPr>
            <w:r>
              <w:rPr>
                <w:rFonts w:ascii="Gill Sans" w:hAnsi="Gill Sans" w:cs="Gill Sans"/>
                <w:b/>
                <w:sz w:val="26"/>
                <w:szCs w:val="26"/>
              </w:rPr>
              <w:t>How to p</w:t>
            </w:r>
            <w:r w:rsidR="001D5042">
              <w:rPr>
                <w:rFonts w:ascii="Gill Sans" w:hAnsi="Gill Sans" w:cs="Gill Sans"/>
                <w:b/>
                <w:sz w:val="26"/>
                <w:szCs w:val="26"/>
              </w:rPr>
              <w:t>repare the scenario</w:t>
            </w:r>
          </w:p>
        </w:tc>
      </w:tr>
      <w:tr w:rsidR="001D5042" w:rsidRPr="00A05EE3" w14:paraId="2C520CC9" w14:textId="77777777" w:rsidTr="000E1CAF">
        <w:trPr>
          <w:trHeight w:val="2733"/>
        </w:trPr>
        <w:tc>
          <w:tcPr>
            <w:tcW w:w="9241" w:type="dxa"/>
          </w:tcPr>
          <w:p w14:paraId="27526829" w14:textId="77777777" w:rsidR="000E1CAF" w:rsidRPr="000E1CAF" w:rsidRDefault="000E1CAF" w:rsidP="000E1CAF">
            <w:pPr>
              <w:rPr>
                <w:rFonts w:ascii="Gill Sans" w:hAnsi="Gill Sans" w:cs="Gill Sans"/>
                <w:b/>
                <w:sz w:val="4"/>
                <w:szCs w:val="10"/>
              </w:rPr>
            </w:pPr>
          </w:p>
          <w:p w14:paraId="1F72BB1F" w14:textId="77777777" w:rsidR="001D5042" w:rsidRDefault="000E1CAF" w:rsidP="000E1CAF">
            <w:pP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  <w:b/>
              </w:rPr>
              <w:t>Who do you i</w:t>
            </w:r>
            <w:r w:rsidR="001D5042">
              <w:rPr>
                <w:rFonts w:ascii="Gill Sans" w:hAnsi="Gill Sans" w:cs="Gill Sans"/>
                <w:b/>
              </w:rPr>
              <w:t>solate</w:t>
            </w:r>
            <w:r>
              <w:rPr>
                <w:rFonts w:ascii="Gill Sans" w:hAnsi="Gill Sans" w:cs="Gill Sans"/>
                <w:b/>
              </w:rPr>
              <w:t xml:space="preserve">? </w:t>
            </w:r>
            <w:r w:rsidR="001D5042" w:rsidRPr="00C107C1">
              <w:rPr>
                <w:rFonts w:ascii="Gill Sans" w:hAnsi="Gill Sans" w:cs="Gill Sans"/>
                <w:b/>
              </w:rPr>
              <w:t xml:space="preserve"> </w:t>
            </w:r>
          </w:p>
          <w:p w14:paraId="0F816004" w14:textId="77777777" w:rsidR="000E1CAF" w:rsidRDefault="000E1CAF" w:rsidP="000E1CAF">
            <w:pPr>
              <w:rPr>
                <w:rFonts w:ascii="Gill Sans" w:hAnsi="Gill Sans" w:cs="Gill Sans"/>
              </w:rPr>
            </w:pPr>
          </w:p>
          <w:p w14:paraId="714D456D" w14:textId="77777777" w:rsidR="00AE7C3F" w:rsidRPr="003E6D79" w:rsidRDefault="00AE7C3F" w:rsidP="000E1CAF">
            <w:pPr>
              <w:rPr>
                <w:rFonts w:ascii="Gill Sans" w:hAnsi="Gill Sans" w:cs="Gill Sans"/>
              </w:rPr>
            </w:pPr>
          </w:p>
          <w:p w14:paraId="3C6D6DD8" w14:textId="77777777" w:rsidR="001D5042" w:rsidRPr="003E6D79" w:rsidRDefault="001D5042" w:rsidP="000E1CAF">
            <w:pPr>
              <w:rPr>
                <w:rFonts w:ascii="Gill Sans" w:hAnsi="Gill Sans" w:cs="Gill Sans"/>
                <w:sz w:val="10"/>
                <w:szCs w:val="10"/>
              </w:rPr>
            </w:pPr>
          </w:p>
          <w:p w14:paraId="4D1BCC10" w14:textId="77777777" w:rsidR="001D5042" w:rsidRDefault="000E1CAF" w:rsidP="000E1CAF">
            <w:pP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 xml:space="preserve">How do you prepare the participants? </w:t>
            </w:r>
          </w:p>
          <w:p w14:paraId="3E705E6D" w14:textId="77777777" w:rsidR="000E1CAF" w:rsidRDefault="000E1CAF" w:rsidP="000E1CAF">
            <w:pPr>
              <w:rPr>
                <w:rFonts w:ascii="Gill Sans" w:hAnsi="Gill Sans" w:cs="Gill Sans"/>
                <w:b/>
              </w:rPr>
            </w:pPr>
          </w:p>
          <w:p w14:paraId="77E3428D" w14:textId="77777777" w:rsidR="000E1CAF" w:rsidRDefault="000E1CAF" w:rsidP="000E1CAF">
            <w:pPr>
              <w:rPr>
                <w:rFonts w:ascii="Gill Sans" w:hAnsi="Gill Sans" w:cs="Gill Sans"/>
                <w:b/>
              </w:rPr>
            </w:pPr>
          </w:p>
          <w:p w14:paraId="647D1BF3" w14:textId="77777777" w:rsidR="00AE7C3F" w:rsidRDefault="00AE7C3F" w:rsidP="000E1CAF">
            <w:pPr>
              <w:rPr>
                <w:rFonts w:ascii="Gill Sans" w:hAnsi="Gill Sans" w:cs="Gill Sans"/>
                <w:b/>
              </w:rPr>
            </w:pPr>
          </w:p>
          <w:p w14:paraId="2EA61584" w14:textId="77777777" w:rsidR="000E1CAF" w:rsidRPr="003E6D79" w:rsidRDefault="000E1CAF" w:rsidP="000E1CAF">
            <w:pPr>
              <w:rPr>
                <w:rFonts w:ascii="Gill Sans" w:hAnsi="Gill Sans" w:cs="Gill Sans"/>
                <w:i/>
                <w:sz w:val="10"/>
                <w:szCs w:val="10"/>
                <w:u w:val="single"/>
              </w:rPr>
            </w:pPr>
          </w:p>
          <w:p w14:paraId="3494336F" w14:textId="77777777" w:rsidR="001D5042" w:rsidRDefault="000E1CAF" w:rsidP="000E1CAF">
            <w:pP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>Where do you p</w:t>
            </w:r>
            <w:r w:rsidR="001D5042" w:rsidRPr="003E6D79">
              <w:rPr>
                <w:rFonts w:ascii="Gill Sans" w:hAnsi="Gill Sans" w:cs="Gill Sans"/>
                <w:b/>
              </w:rPr>
              <w:t>rovide</w:t>
            </w:r>
            <w:r>
              <w:rPr>
                <w:rFonts w:ascii="Gill Sans" w:hAnsi="Gill Sans" w:cs="Gill Sans"/>
                <w:b/>
              </w:rPr>
              <w:t xml:space="preserve"> briefings?</w:t>
            </w:r>
          </w:p>
          <w:p w14:paraId="3485F1EE" w14:textId="77777777" w:rsidR="00AE7C3F" w:rsidRDefault="00AE7C3F" w:rsidP="000E1CAF">
            <w:pPr>
              <w:rPr>
                <w:rFonts w:ascii="Gill Sans" w:hAnsi="Gill Sans" w:cs="Gill Sans"/>
                <w:b/>
              </w:rPr>
            </w:pPr>
          </w:p>
          <w:p w14:paraId="119F11AE" w14:textId="77777777" w:rsidR="00AE7C3F" w:rsidRDefault="00AE7C3F" w:rsidP="000E1CAF">
            <w:pPr>
              <w:rPr>
                <w:rFonts w:ascii="Gill Sans" w:hAnsi="Gill Sans" w:cs="Gill Sans"/>
                <w:b/>
              </w:rPr>
            </w:pPr>
          </w:p>
          <w:p w14:paraId="1E75E800" w14:textId="77777777" w:rsidR="00AE7C3F" w:rsidRPr="000E1CAF" w:rsidRDefault="00AE7C3F" w:rsidP="000E1CAF">
            <w:pPr>
              <w:rPr>
                <w:rFonts w:ascii="Gill Sans" w:hAnsi="Gill Sans" w:cs="Gill Sans"/>
              </w:rPr>
            </w:pPr>
          </w:p>
        </w:tc>
      </w:tr>
    </w:tbl>
    <w:p w14:paraId="62C14B1E" w14:textId="6DFA1CA6" w:rsidR="00961E32" w:rsidRDefault="00961E32" w:rsidP="00336094">
      <w:pPr>
        <w:rPr>
          <w:rFonts w:ascii="Gill Sans" w:hAnsi="Gill Sans" w:cs="Gill Sans"/>
          <w:b/>
          <w:u w:val="single"/>
        </w:rPr>
      </w:pPr>
    </w:p>
    <w:p w14:paraId="2F29F714" w14:textId="77777777" w:rsidR="008639B4" w:rsidRDefault="008639B4" w:rsidP="00336094">
      <w:pPr>
        <w:rPr>
          <w:rFonts w:ascii="Gill Sans" w:hAnsi="Gill Sans" w:cs="Gill Sans"/>
          <w:b/>
          <w:u w:val="single"/>
        </w:rPr>
      </w:pPr>
    </w:p>
    <w:tbl>
      <w:tblPr>
        <w:tblStyle w:val="TableGrid"/>
        <w:tblW w:w="9241" w:type="dxa"/>
        <w:tblInd w:w="-5" w:type="dxa"/>
        <w:tblLook w:val="04A0" w:firstRow="1" w:lastRow="0" w:firstColumn="1" w:lastColumn="0" w:noHBand="0" w:noVBand="1"/>
      </w:tblPr>
      <w:tblGrid>
        <w:gridCol w:w="9241"/>
      </w:tblGrid>
      <w:tr w:rsidR="002A63DE" w:rsidRPr="00A05EE3" w14:paraId="37A8D3D3" w14:textId="77777777" w:rsidTr="008639B4">
        <w:trPr>
          <w:trHeight w:val="397"/>
        </w:trPr>
        <w:tc>
          <w:tcPr>
            <w:tcW w:w="9241" w:type="dxa"/>
            <w:shd w:val="clear" w:color="auto" w:fill="F2F2F2" w:themeFill="background1" w:themeFillShade="F2"/>
            <w:vAlign w:val="center"/>
          </w:tcPr>
          <w:p w14:paraId="2C6B9E68" w14:textId="1CC4A82C" w:rsidR="002A63DE" w:rsidRPr="001F4E5C" w:rsidRDefault="002A63DE" w:rsidP="005B6A26">
            <w:pPr>
              <w:rPr>
                <w:rFonts w:ascii="Gill Sans" w:hAnsi="Gill Sans" w:cs="Gill Sans"/>
                <w:b/>
                <w:sz w:val="26"/>
                <w:szCs w:val="26"/>
              </w:rPr>
            </w:pPr>
            <w:r>
              <w:rPr>
                <w:rFonts w:ascii="Gill Sans" w:hAnsi="Gill Sans" w:cs="Gill Sans"/>
                <w:b/>
                <w:sz w:val="26"/>
                <w:szCs w:val="26"/>
              </w:rPr>
              <w:t>Briefing</w:t>
            </w:r>
            <w:r w:rsidR="008639B4">
              <w:rPr>
                <w:rFonts w:ascii="Gill Sans" w:hAnsi="Gill Sans" w:cs="Gill Sans"/>
                <w:b/>
                <w:sz w:val="26"/>
                <w:szCs w:val="26"/>
              </w:rPr>
              <w:t>s</w:t>
            </w:r>
            <w:r>
              <w:rPr>
                <w:rFonts w:ascii="Gill Sans" w:hAnsi="Gill Sans" w:cs="Gill Sans"/>
                <w:b/>
                <w:sz w:val="26"/>
                <w:szCs w:val="26"/>
              </w:rPr>
              <w:t xml:space="preserve"> </w:t>
            </w:r>
          </w:p>
        </w:tc>
      </w:tr>
      <w:tr w:rsidR="002A63DE" w:rsidRPr="00A05EE3" w14:paraId="332AF0B8" w14:textId="77777777" w:rsidTr="005B6A26">
        <w:trPr>
          <w:trHeight w:val="730"/>
        </w:trPr>
        <w:tc>
          <w:tcPr>
            <w:tcW w:w="9241" w:type="dxa"/>
            <w:vAlign w:val="center"/>
          </w:tcPr>
          <w:p w14:paraId="26B1FE2A" w14:textId="77777777" w:rsidR="008639B4" w:rsidRPr="000E1CAF" w:rsidRDefault="008639B4" w:rsidP="008639B4">
            <w:pPr>
              <w:rPr>
                <w:rFonts w:ascii="Gill Sans" w:hAnsi="Gill Sans" w:cs="Gill Sans"/>
                <w:b/>
                <w:sz w:val="4"/>
                <w:szCs w:val="10"/>
              </w:rPr>
            </w:pPr>
          </w:p>
          <w:p w14:paraId="15705A04" w14:textId="09C7C38A" w:rsidR="008639B4" w:rsidRDefault="008639B4" w:rsidP="008639B4">
            <w:pP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  <w:b/>
              </w:rPr>
              <w:t xml:space="preserve">Briefing for the participants present prior to the </w:t>
            </w:r>
            <w:r w:rsidRPr="008639B4">
              <w:rPr>
                <w:rFonts w:ascii="Gill Sans" w:hAnsi="Gill Sans" w:cs="Gill Sans"/>
                <w:b/>
                <w:u w:val="single"/>
              </w:rPr>
              <w:t>start of the scenario</w:t>
            </w:r>
            <w:r>
              <w:rPr>
                <w:rFonts w:ascii="Gill Sans" w:hAnsi="Gill Sans" w:cs="Gill Sans"/>
                <w:b/>
              </w:rPr>
              <w:t xml:space="preserve">: </w:t>
            </w:r>
            <w:r w:rsidRPr="00C107C1">
              <w:rPr>
                <w:rFonts w:ascii="Gill Sans" w:hAnsi="Gill Sans" w:cs="Gill Sans"/>
                <w:b/>
              </w:rPr>
              <w:t xml:space="preserve"> </w:t>
            </w:r>
          </w:p>
          <w:p w14:paraId="62D30989" w14:textId="77777777" w:rsidR="002A63DE" w:rsidRDefault="002A63DE" w:rsidP="005B6A26">
            <w:pPr>
              <w:rPr>
                <w:rFonts w:ascii="Gill Sans" w:hAnsi="Gill Sans" w:cs="Gill Sans"/>
              </w:rPr>
            </w:pPr>
          </w:p>
          <w:p w14:paraId="5521BC56" w14:textId="77777777" w:rsidR="000E1CAF" w:rsidRDefault="000E1CAF" w:rsidP="005B6A26">
            <w:pPr>
              <w:rPr>
                <w:rFonts w:ascii="Gill Sans" w:hAnsi="Gill Sans" w:cs="Gill Sans"/>
              </w:rPr>
            </w:pPr>
          </w:p>
          <w:p w14:paraId="0A431AD8" w14:textId="77777777" w:rsidR="00AE7C3F" w:rsidRDefault="00AE7C3F" w:rsidP="005B6A26">
            <w:pPr>
              <w:rPr>
                <w:rFonts w:ascii="Gill Sans" w:hAnsi="Gill Sans" w:cs="Gill Sans"/>
              </w:rPr>
            </w:pPr>
          </w:p>
          <w:p w14:paraId="4B697DA6" w14:textId="77777777" w:rsidR="00AE7C3F" w:rsidRDefault="00AE7C3F" w:rsidP="005B6A26">
            <w:pPr>
              <w:rPr>
                <w:rFonts w:ascii="Gill Sans" w:hAnsi="Gill Sans" w:cs="Gill Sans"/>
              </w:rPr>
            </w:pPr>
          </w:p>
          <w:p w14:paraId="2D0EB696" w14:textId="5D316FA1" w:rsidR="008639B4" w:rsidRDefault="008639B4" w:rsidP="008639B4">
            <w:pPr>
              <w:rPr>
                <w:rFonts w:ascii="Gill Sans" w:hAnsi="Gill Sans" w:cs="Gill Sans"/>
              </w:rPr>
            </w:pPr>
            <w:r>
              <w:rPr>
                <w:rFonts w:ascii="Gill Sans" w:hAnsi="Gill Sans" w:cs="Gill Sans"/>
                <w:b/>
              </w:rPr>
              <w:t xml:space="preserve">Briefing for those </w:t>
            </w:r>
            <w:r w:rsidRPr="008639B4">
              <w:rPr>
                <w:rFonts w:ascii="Gill Sans" w:hAnsi="Gill Sans" w:cs="Gill Sans"/>
                <w:b/>
                <w:u w:val="single"/>
              </w:rPr>
              <w:t>entering the scenario</w:t>
            </w:r>
            <w:r>
              <w:rPr>
                <w:rFonts w:ascii="Gill Sans" w:hAnsi="Gill Sans" w:cs="Gill Sans"/>
                <w:b/>
              </w:rPr>
              <w:t xml:space="preserve">: </w:t>
            </w:r>
            <w:r w:rsidRPr="00C107C1">
              <w:rPr>
                <w:rFonts w:ascii="Gill Sans" w:hAnsi="Gill Sans" w:cs="Gill Sans"/>
                <w:b/>
              </w:rPr>
              <w:t xml:space="preserve"> </w:t>
            </w:r>
          </w:p>
          <w:p w14:paraId="29063773" w14:textId="77777777" w:rsidR="00AE7C3F" w:rsidRDefault="00AE7C3F" w:rsidP="005B6A26">
            <w:pPr>
              <w:rPr>
                <w:rFonts w:ascii="Gill Sans" w:hAnsi="Gill Sans" w:cs="Gill Sans"/>
              </w:rPr>
            </w:pPr>
          </w:p>
          <w:p w14:paraId="6E8A1110" w14:textId="77777777" w:rsidR="00AE7C3F" w:rsidRDefault="00AE7C3F" w:rsidP="005B6A26">
            <w:pPr>
              <w:rPr>
                <w:rFonts w:ascii="Gill Sans" w:hAnsi="Gill Sans" w:cs="Gill Sans"/>
              </w:rPr>
            </w:pPr>
          </w:p>
          <w:p w14:paraId="41BD8E4B" w14:textId="77777777" w:rsidR="00AE7C3F" w:rsidRDefault="00AE7C3F" w:rsidP="005B6A26">
            <w:pPr>
              <w:rPr>
                <w:rFonts w:ascii="Gill Sans" w:hAnsi="Gill Sans" w:cs="Gill Sans"/>
              </w:rPr>
            </w:pPr>
          </w:p>
          <w:p w14:paraId="2008BA46" w14:textId="77777777" w:rsidR="000E1CAF" w:rsidRDefault="000E1CAF" w:rsidP="005B6A26">
            <w:pPr>
              <w:rPr>
                <w:rFonts w:ascii="Gill Sans" w:hAnsi="Gill Sans" w:cs="Gill Sans"/>
              </w:rPr>
            </w:pPr>
          </w:p>
          <w:p w14:paraId="09DEDFE8" w14:textId="77777777" w:rsidR="000E1CAF" w:rsidRDefault="000E1CAF" w:rsidP="005B6A26">
            <w:pPr>
              <w:rPr>
                <w:rFonts w:ascii="Gill Sans" w:hAnsi="Gill Sans" w:cs="Gill Sans"/>
              </w:rPr>
            </w:pPr>
          </w:p>
          <w:p w14:paraId="46407DE7" w14:textId="77777777" w:rsidR="000E1CAF" w:rsidRPr="00A7759F" w:rsidRDefault="000E1CAF" w:rsidP="005B6A26">
            <w:pPr>
              <w:rPr>
                <w:rFonts w:ascii="Gill Sans" w:hAnsi="Gill Sans" w:cs="Gill Sans"/>
              </w:rPr>
            </w:pPr>
          </w:p>
        </w:tc>
      </w:tr>
    </w:tbl>
    <w:p w14:paraId="1161889B" w14:textId="77F88DF5" w:rsidR="002A63DE" w:rsidRDefault="002A63DE" w:rsidP="00336094">
      <w:pPr>
        <w:rPr>
          <w:rFonts w:ascii="Gill Sans" w:hAnsi="Gill Sans" w:cs="Gill Sans"/>
          <w:b/>
          <w:u w:val="single"/>
        </w:rPr>
      </w:pPr>
    </w:p>
    <w:p w14:paraId="156AEC17" w14:textId="77777777" w:rsidR="008639B4" w:rsidRDefault="008639B4" w:rsidP="00336094">
      <w:pPr>
        <w:rPr>
          <w:rFonts w:ascii="Gill Sans" w:hAnsi="Gill Sans" w:cs="Gill Sans"/>
          <w:b/>
          <w:u w:val="single"/>
        </w:rPr>
      </w:pPr>
    </w:p>
    <w:tbl>
      <w:tblPr>
        <w:tblStyle w:val="TableGrid"/>
        <w:tblW w:w="9241" w:type="dxa"/>
        <w:tblLook w:val="04A0" w:firstRow="1" w:lastRow="0" w:firstColumn="1" w:lastColumn="0" w:noHBand="0" w:noVBand="1"/>
      </w:tblPr>
      <w:tblGrid>
        <w:gridCol w:w="9241"/>
      </w:tblGrid>
      <w:tr w:rsidR="008639B4" w:rsidRPr="00A05EE3" w14:paraId="5C22C487" w14:textId="77777777" w:rsidTr="008639B4">
        <w:trPr>
          <w:trHeight w:val="397"/>
        </w:trPr>
        <w:tc>
          <w:tcPr>
            <w:tcW w:w="9241" w:type="dxa"/>
            <w:shd w:val="clear" w:color="auto" w:fill="F2F2F2" w:themeFill="background1" w:themeFillShade="F2"/>
            <w:vAlign w:val="center"/>
          </w:tcPr>
          <w:p w14:paraId="070168EB" w14:textId="4072A2CC" w:rsidR="008639B4" w:rsidRPr="00A05EE3" w:rsidRDefault="008639B4" w:rsidP="0078797D">
            <w:pPr>
              <w:rPr>
                <w:rFonts w:ascii="Gill Sans" w:hAnsi="Gill Sans" w:cs="Gill Sans"/>
                <w:b/>
                <w:sz w:val="28"/>
                <w:szCs w:val="28"/>
              </w:rPr>
            </w:pPr>
            <w:r>
              <w:rPr>
                <w:rFonts w:ascii="Gill Sans" w:hAnsi="Gill Sans" w:cs="Gill Sans"/>
                <w:b/>
                <w:sz w:val="26"/>
                <w:szCs w:val="26"/>
              </w:rPr>
              <w:t>How do you start the scenario?</w:t>
            </w:r>
          </w:p>
        </w:tc>
      </w:tr>
      <w:tr w:rsidR="008639B4" w:rsidRPr="00A05EE3" w14:paraId="20EDCC74" w14:textId="77777777" w:rsidTr="0078797D">
        <w:trPr>
          <w:trHeight w:val="523"/>
        </w:trPr>
        <w:tc>
          <w:tcPr>
            <w:tcW w:w="9241" w:type="dxa"/>
            <w:vAlign w:val="center"/>
          </w:tcPr>
          <w:p w14:paraId="6F566FE4" w14:textId="77777777" w:rsidR="008639B4" w:rsidRDefault="008639B4" w:rsidP="0078797D">
            <w:pPr>
              <w:rPr>
                <w:rFonts w:ascii="Gill Sans" w:hAnsi="Gill Sans" w:cs="Gill Sans"/>
              </w:rPr>
            </w:pPr>
          </w:p>
          <w:p w14:paraId="068294BF" w14:textId="77777777" w:rsidR="008639B4" w:rsidRDefault="008639B4" w:rsidP="0078797D">
            <w:pPr>
              <w:rPr>
                <w:rFonts w:ascii="Gill Sans" w:hAnsi="Gill Sans" w:cs="Gill Sans"/>
              </w:rPr>
            </w:pPr>
          </w:p>
          <w:p w14:paraId="088EEBD6" w14:textId="77777777" w:rsidR="008639B4" w:rsidRDefault="008639B4" w:rsidP="0078797D">
            <w:pPr>
              <w:rPr>
                <w:rFonts w:ascii="Gill Sans" w:hAnsi="Gill Sans" w:cs="Gill Sans"/>
              </w:rPr>
            </w:pPr>
          </w:p>
          <w:p w14:paraId="3CDA61FC" w14:textId="5A91058D" w:rsidR="008639B4" w:rsidRPr="008639B4" w:rsidRDefault="008639B4" w:rsidP="0078797D">
            <w:pPr>
              <w:rPr>
                <w:rFonts w:ascii="Gill Sans" w:hAnsi="Gill Sans" w:cs="Gill Sans"/>
              </w:rPr>
            </w:pPr>
          </w:p>
        </w:tc>
      </w:tr>
    </w:tbl>
    <w:p w14:paraId="7224ED24" w14:textId="77777777" w:rsidR="008639B4" w:rsidRDefault="008639B4">
      <w:pPr>
        <w:rPr>
          <w:rFonts w:ascii="Gill Sans" w:hAnsi="Gill Sans" w:cs="Gill Sans"/>
          <w:b/>
          <w:sz w:val="28"/>
          <w:szCs w:val="28"/>
          <w:u w:val="single"/>
        </w:rPr>
      </w:pPr>
      <w:r>
        <w:rPr>
          <w:rFonts w:ascii="Gill Sans" w:hAnsi="Gill Sans" w:cs="Gill Sans"/>
          <w:b/>
          <w:sz w:val="28"/>
          <w:szCs w:val="28"/>
          <w:u w:val="single"/>
        </w:rPr>
        <w:br w:type="page"/>
      </w:r>
    </w:p>
    <w:p w14:paraId="04DCA927" w14:textId="4C9458F1" w:rsidR="00B23859" w:rsidRPr="00D14FA7" w:rsidRDefault="00D202BF" w:rsidP="00B23859">
      <w:pPr>
        <w:tabs>
          <w:tab w:val="center" w:pos="4680"/>
        </w:tabs>
        <w:rPr>
          <w:rFonts w:ascii="Gill Sans" w:hAnsi="Gill Sans" w:cs="Gill Sans"/>
          <w:sz w:val="28"/>
          <w:szCs w:val="28"/>
          <w:u w:val="single"/>
        </w:rPr>
      </w:pPr>
      <w:r>
        <w:rPr>
          <w:rFonts w:ascii="Gill Sans" w:hAnsi="Gill Sans" w:cs="Gill Sans"/>
          <w:b/>
          <w:sz w:val="28"/>
          <w:szCs w:val="28"/>
          <w:u w:val="single"/>
        </w:rPr>
        <w:lastRenderedPageBreak/>
        <w:t>BRIEFING CARDS</w:t>
      </w:r>
    </w:p>
    <w:p w14:paraId="2051FA89" w14:textId="783BDBF6" w:rsidR="007A40B8" w:rsidRDefault="007A40B8" w:rsidP="00B23859">
      <w:pPr>
        <w:rPr>
          <w:rFonts w:ascii="Gill Sans" w:hAnsi="Gill Sans" w:cs="Gill Sans"/>
          <w:i/>
          <w:u w:val="single"/>
        </w:rPr>
      </w:pPr>
    </w:p>
    <w:p w14:paraId="2B7277A9" w14:textId="77777777" w:rsidR="00887EAE" w:rsidRDefault="00887EAE" w:rsidP="00B23859">
      <w:pPr>
        <w:rPr>
          <w:rFonts w:ascii="Gill Sans" w:hAnsi="Gill Sans" w:cs="Gill Sans"/>
          <w:i/>
          <w:u w:val="single"/>
        </w:rPr>
      </w:pPr>
    </w:p>
    <w:tbl>
      <w:tblPr>
        <w:tblStyle w:val="TableGrid"/>
        <w:tblW w:w="9241" w:type="dxa"/>
        <w:tblLook w:val="04A0" w:firstRow="1" w:lastRow="0" w:firstColumn="1" w:lastColumn="0" w:noHBand="0" w:noVBand="1"/>
      </w:tblPr>
      <w:tblGrid>
        <w:gridCol w:w="9241"/>
      </w:tblGrid>
      <w:tr w:rsidR="00974F20" w:rsidRPr="00A05EE3" w14:paraId="553DE8FE" w14:textId="77777777" w:rsidTr="008639B4">
        <w:trPr>
          <w:trHeight w:val="397"/>
        </w:trPr>
        <w:tc>
          <w:tcPr>
            <w:tcW w:w="9241" w:type="dxa"/>
            <w:shd w:val="clear" w:color="auto" w:fill="E7E6E6" w:themeFill="background2"/>
            <w:vAlign w:val="center"/>
          </w:tcPr>
          <w:p w14:paraId="04052A8C" w14:textId="77777777" w:rsidR="00974F20" w:rsidRPr="00974F20" w:rsidRDefault="00974F20" w:rsidP="00D3057C">
            <w:pPr>
              <w:rPr>
                <w:rFonts w:ascii="Gill Sans" w:hAnsi="Gill Sans" w:cs="Gill Sans"/>
                <w:b/>
                <w:i/>
                <w:sz w:val="26"/>
                <w:szCs w:val="26"/>
              </w:rPr>
            </w:pPr>
            <w:r>
              <w:rPr>
                <w:rFonts w:ascii="Gill Sans" w:hAnsi="Gill Sans" w:cs="Gill Sans"/>
                <w:b/>
                <w:i/>
                <w:sz w:val="26"/>
                <w:szCs w:val="26"/>
              </w:rPr>
              <w:t>Role:</w:t>
            </w:r>
          </w:p>
        </w:tc>
      </w:tr>
      <w:tr w:rsidR="00974F20" w:rsidRPr="00A05EE3" w14:paraId="66BE2107" w14:textId="77777777" w:rsidTr="00D3057C">
        <w:trPr>
          <w:trHeight w:val="2507"/>
        </w:trPr>
        <w:tc>
          <w:tcPr>
            <w:tcW w:w="9241" w:type="dxa"/>
            <w:vAlign w:val="center"/>
          </w:tcPr>
          <w:p w14:paraId="43203197" w14:textId="77777777" w:rsidR="00974F20" w:rsidRPr="000E1CAF" w:rsidRDefault="00974F20" w:rsidP="00D3057C">
            <w:pPr>
              <w:rPr>
                <w:rFonts w:ascii="Gill Sans" w:hAnsi="Gill Sans" w:cs="Gill Sans"/>
                <w:i/>
                <w:u w:val="single"/>
              </w:rPr>
            </w:pPr>
            <w:r>
              <w:rPr>
                <w:rFonts w:ascii="Gill Sans" w:hAnsi="Gill Sans" w:cs="Gill Sans"/>
                <w:i/>
                <w:u w:val="single"/>
              </w:rPr>
              <w:t>Briefing information</w:t>
            </w:r>
            <w:r w:rsidRPr="000E1CAF">
              <w:rPr>
                <w:rFonts w:ascii="Gill Sans" w:hAnsi="Gill Sans" w:cs="Gill Sans"/>
                <w:i/>
                <w:u w:val="single"/>
              </w:rPr>
              <w:t>:</w:t>
            </w:r>
          </w:p>
          <w:p w14:paraId="451B351D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3FD16969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5FC5ACBF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3D80FFCB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18E1D183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2A2F3C00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711D8252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141D7815" w14:textId="77777777" w:rsidR="00974F20" w:rsidRPr="000E1CAF" w:rsidRDefault="00974F20" w:rsidP="00D3057C">
            <w:pPr>
              <w:rPr>
                <w:rFonts w:ascii="Gill Sans" w:hAnsi="Gill Sans" w:cs="Gill Sans"/>
                <w:i/>
                <w:u w:val="single"/>
              </w:rPr>
            </w:pPr>
            <w:r w:rsidRPr="000E1CAF">
              <w:rPr>
                <w:rFonts w:ascii="Gill Sans" w:hAnsi="Gill Sans" w:cs="Gill Sans"/>
                <w:i/>
                <w:u w:val="single"/>
              </w:rPr>
              <w:t>Prompts:</w:t>
            </w:r>
          </w:p>
          <w:p w14:paraId="49946D82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5E39F0B0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6FD36F52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1D627F66" w14:textId="77777777" w:rsidR="00974F20" w:rsidRPr="00383284" w:rsidRDefault="00974F20" w:rsidP="00D3057C">
            <w:pPr>
              <w:rPr>
                <w:rFonts w:ascii="Gill Sans" w:hAnsi="Gill Sans" w:cs="Gill Sans"/>
              </w:rPr>
            </w:pPr>
          </w:p>
        </w:tc>
      </w:tr>
    </w:tbl>
    <w:p w14:paraId="2705F37E" w14:textId="77777777" w:rsidR="00974F20" w:rsidRDefault="00974F20" w:rsidP="00B23859">
      <w:pPr>
        <w:rPr>
          <w:rFonts w:ascii="Gill Sans" w:hAnsi="Gill Sans" w:cs="Gill Sans"/>
        </w:rPr>
      </w:pPr>
    </w:p>
    <w:tbl>
      <w:tblPr>
        <w:tblStyle w:val="TableGrid"/>
        <w:tblW w:w="9241" w:type="dxa"/>
        <w:tblLook w:val="04A0" w:firstRow="1" w:lastRow="0" w:firstColumn="1" w:lastColumn="0" w:noHBand="0" w:noVBand="1"/>
      </w:tblPr>
      <w:tblGrid>
        <w:gridCol w:w="9241"/>
      </w:tblGrid>
      <w:tr w:rsidR="00974F20" w:rsidRPr="00A05EE3" w14:paraId="7F945D4F" w14:textId="77777777" w:rsidTr="008639B4">
        <w:trPr>
          <w:trHeight w:val="397"/>
        </w:trPr>
        <w:tc>
          <w:tcPr>
            <w:tcW w:w="9241" w:type="dxa"/>
            <w:shd w:val="clear" w:color="auto" w:fill="E7E6E6" w:themeFill="background2"/>
            <w:vAlign w:val="center"/>
          </w:tcPr>
          <w:p w14:paraId="2A5AFC78" w14:textId="77777777" w:rsidR="00974F20" w:rsidRPr="00974F20" w:rsidRDefault="00974F20" w:rsidP="00D3057C">
            <w:pPr>
              <w:rPr>
                <w:rFonts w:ascii="Gill Sans" w:hAnsi="Gill Sans" w:cs="Gill Sans"/>
                <w:b/>
                <w:i/>
                <w:sz w:val="26"/>
                <w:szCs w:val="26"/>
              </w:rPr>
            </w:pPr>
            <w:r>
              <w:rPr>
                <w:rFonts w:ascii="Gill Sans" w:hAnsi="Gill Sans" w:cs="Gill Sans"/>
                <w:b/>
                <w:i/>
                <w:sz w:val="26"/>
                <w:szCs w:val="26"/>
              </w:rPr>
              <w:t>Role:</w:t>
            </w:r>
          </w:p>
        </w:tc>
      </w:tr>
      <w:tr w:rsidR="00974F20" w:rsidRPr="00A05EE3" w14:paraId="6FF822CE" w14:textId="77777777" w:rsidTr="00D3057C">
        <w:trPr>
          <w:trHeight w:val="2507"/>
        </w:trPr>
        <w:tc>
          <w:tcPr>
            <w:tcW w:w="9241" w:type="dxa"/>
            <w:vAlign w:val="center"/>
          </w:tcPr>
          <w:p w14:paraId="79CC981B" w14:textId="77777777" w:rsidR="00974F20" w:rsidRPr="000E1CAF" w:rsidRDefault="00974F20" w:rsidP="00D3057C">
            <w:pPr>
              <w:rPr>
                <w:rFonts w:ascii="Gill Sans" w:hAnsi="Gill Sans" w:cs="Gill Sans"/>
                <w:i/>
                <w:u w:val="single"/>
              </w:rPr>
            </w:pPr>
            <w:r>
              <w:rPr>
                <w:rFonts w:ascii="Gill Sans" w:hAnsi="Gill Sans" w:cs="Gill Sans"/>
                <w:i/>
                <w:u w:val="single"/>
              </w:rPr>
              <w:t>Briefing information</w:t>
            </w:r>
            <w:r w:rsidRPr="000E1CAF">
              <w:rPr>
                <w:rFonts w:ascii="Gill Sans" w:hAnsi="Gill Sans" w:cs="Gill Sans"/>
                <w:i/>
                <w:u w:val="single"/>
              </w:rPr>
              <w:t>:</w:t>
            </w:r>
          </w:p>
          <w:p w14:paraId="38F4401E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0D4C7F91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4AC687C9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3D540702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5B9D9B29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48566004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34AE576A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1F5C4ECF" w14:textId="77777777" w:rsidR="00974F20" w:rsidRPr="000E1CAF" w:rsidRDefault="00974F20" w:rsidP="00D3057C">
            <w:pPr>
              <w:rPr>
                <w:rFonts w:ascii="Gill Sans" w:hAnsi="Gill Sans" w:cs="Gill Sans"/>
                <w:i/>
                <w:u w:val="single"/>
              </w:rPr>
            </w:pPr>
            <w:r w:rsidRPr="000E1CAF">
              <w:rPr>
                <w:rFonts w:ascii="Gill Sans" w:hAnsi="Gill Sans" w:cs="Gill Sans"/>
                <w:i/>
                <w:u w:val="single"/>
              </w:rPr>
              <w:t>Prompts:</w:t>
            </w:r>
          </w:p>
          <w:p w14:paraId="334811C0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6EDDAF37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4997C139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5DDC8571" w14:textId="77777777" w:rsidR="00974F20" w:rsidRPr="00383284" w:rsidRDefault="00974F20" w:rsidP="00D3057C">
            <w:pPr>
              <w:rPr>
                <w:rFonts w:ascii="Gill Sans" w:hAnsi="Gill Sans" w:cs="Gill Sans"/>
              </w:rPr>
            </w:pPr>
          </w:p>
        </w:tc>
      </w:tr>
    </w:tbl>
    <w:p w14:paraId="1D5C221D" w14:textId="77777777" w:rsidR="00974F20" w:rsidRDefault="00974F20" w:rsidP="00B23859">
      <w:pPr>
        <w:rPr>
          <w:rFonts w:ascii="Gill Sans" w:hAnsi="Gill Sans" w:cs="Gill Sans"/>
        </w:rPr>
      </w:pPr>
    </w:p>
    <w:tbl>
      <w:tblPr>
        <w:tblStyle w:val="TableGrid"/>
        <w:tblW w:w="9241" w:type="dxa"/>
        <w:tblLook w:val="04A0" w:firstRow="1" w:lastRow="0" w:firstColumn="1" w:lastColumn="0" w:noHBand="0" w:noVBand="1"/>
      </w:tblPr>
      <w:tblGrid>
        <w:gridCol w:w="9241"/>
      </w:tblGrid>
      <w:tr w:rsidR="00974F20" w:rsidRPr="00A05EE3" w14:paraId="69A8050D" w14:textId="77777777" w:rsidTr="008639B4">
        <w:trPr>
          <w:trHeight w:val="397"/>
        </w:trPr>
        <w:tc>
          <w:tcPr>
            <w:tcW w:w="9241" w:type="dxa"/>
            <w:shd w:val="clear" w:color="auto" w:fill="E7E6E6" w:themeFill="background2"/>
            <w:vAlign w:val="center"/>
          </w:tcPr>
          <w:p w14:paraId="72956DF3" w14:textId="77777777" w:rsidR="00974F20" w:rsidRPr="00974F20" w:rsidRDefault="00974F20" w:rsidP="00D3057C">
            <w:pPr>
              <w:rPr>
                <w:rFonts w:ascii="Gill Sans" w:hAnsi="Gill Sans" w:cs="Gill Sans"/>
                <w:b/>
                <w:i/>
                <w:sz w:val="26"/>
                <w:szCs w:val="26"/>
              </w:rPr>
            </w:pPr>
            <w:r>
              <w:rPr>
                <w:rFonts w:ascii="Gill Sans" w:hAnsi="Gill Sans" w:cs="Gill Sans"/>
                <w:b/>
                <w:i/>
                <w:sz w:val="26"/>
                <w:szCs w:val="26"/>
              </w:rPr>
              <w:t>Role:</w:t>
            </w:r>
          </w:p>
        </w:tc>
      </w:tr>
      <w:tr w:rsidR="00974F20" w:rsidRPr="00A05EE3" w14:paraId="2996CB70" w14:textId="77777777" w:rsidTr="00D3057C">
        <w:trPr>
          <w:trHeight w:val="2507"/>
        </w:trPr>
        <w:tc>
          <w:tcPr>
            <w:tcW w:w="9241" w:type="dxa"/>
            <w:vAlign w:val="center"/>
          </w:tcPr>
          <w:p w14:paraId="6DD6B4A3" w14:textId="77777777" w:rsidR="00974F20" w:rsidRPr="000E1CAF" w:rsidRDefault="00974F20" w:rsidP="00D3057C">
            <w:pPr>
              <w:rPr>
                <w:rFonts w:ascii="Gill Sans" w:hAnsi="Gill Sans" w:cs="Gill Sans"/>
                <w:i/>
                <w:u w:val="single"/>
              </w:rPr>
            </w:pPr>
            <w:r>
              <w:rPr>
                <w:rFonts w:ascii="Gill Sans" w:hAnsi="Gill Sans" w:cs="Gill Sans"/>
                <w:i/>
                <w:u w:val="single"/>
              </w:rPr>
              <w:t>Briefing information</w:t>
            </w:r>
            <w:r w:rsidRPr="000E1CAF">
              <w:rPr>
                <w:rFonts w:ascii="Gill Sans" w:hAnsi="Gill Sans" w:cs="Gill Sans"/>
                <w:i/>
                <w:u w:val="single"/>
              </w:rPr>
              <w:t>:</w:t>
            </w:r>
          </w:p>
          <w:p w14:paraId="60DCC726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10D0F96A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3BFD0D9B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75FFD2B0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7242B2E7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03D6499F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4ED31C6C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13F635E7" w14:textId="77777777" w:rsidR="00974F20" w:rsidRPr="000E1CAF" w:rsidRDefault="00974F20" w:rsidP="00D3057C">
            <w:pPr>
              <w:rPr>
                <w:rFonts w:ascii="Gill Sans" w:hAnsi="Gill Sans" w:cs="Gill Sans"/>
                <w:i/>
                <w:u w:val="single"/>
              </w:rPr>
            </w:pPr>
            <w:r w:rsidRPr="000E1CAF">
              <w:rPr>
                <w:rFonts w:ascii="Gill Sans" w:hAnsi="Gill Sans" w:cs="Gill Sans"/>
                <w:i/>
                <w:u w:val="single"/>
              </w:rPr>
              <w:t>Prompts:</w:t>
            </w:r>
          </w:p>
          <w:p w14:paraId="677E8A26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7C86CC96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5A638F33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38798958" w14:textId="77777777" w:rsidR="00974F20" w:rsidRPr="00383284" w:rsidRDefault="00974F20" w:rsidP="00D3057C">
            <w:pPr>
              <w:rPr>
                <w:rFonts w:ascii="Gill Sans" w:hAnsi="Gill Sans" w:cs="Gill Sans"/>
              </w:rPr>
            </w:pPr>
          </w:p>
        </w:tc>
      </w:tr>
    </w:tbl>
    <w:p w14:paraId="2A9B4012" w14:textId="53F3B3AD" w:rsidR="00974F20" w:rsidRDefault="00974F20" w:rsidP="00B23859">
      <w:pPr>
        <w:rPr>
          <w:rFonts w:ascii="Gill Sans" w:hAnsi="Gill Sans" w:cs="Gill Sans"/>
        </w:rPr>
      </w:pPr>
    </w:p>
    <w:p w14:paraId="05F682B6" w14:textId="77777777" w:rsidR="00887EAE" w:rsidRDefault="00887EAE" w:rsidP="00B23859">
      <w:pPr>
        <w:rPr>
          <w:rFonts w:ascii="Gill Sans" w:hAnsi="Gill Sans" w:cs="Gill Sans"/>
        </w:rPr>
      </w:pPr>
    </w:p>
    <w:tbl>
      <w:tblPr>
        <w:tblStyle w:val="TableGrid"/>
        <w:tblW w:w="9241" w:type="dxa"/>
        <w:tblLook w:val="04A0" w:firstRow="1" w:lastRow="0" w:firstColumn="1" w:lastColumn="0" w:noHBand="0" w:noVBand="1"/>
      </w:tblPr>
      <w:tblGrid>
        <w:gridCol w:w="9241"/>
      </w:tblGrid>
      <w:tr w:rsidR="00974F20" w:rsidRPr="00A05EE3" w14:paraId="0C47A99C" w14:textId="77777777" w:rsidTr="008639B4">
        <w:trPr>
          <w:trHeight w:val="397"/>
        </w:trPr>
        <w:tc>
          <w:tcPr>
            <w:tcW w:w="9241" w:type="dxa"/>
            <w:shd w:val="clear" w:color="auto" w:fill="E7E6E6" w:themeFill="background2"/>
            <w:vAlign w:val="center"/>
          </w:tcPr>
          <w:p w14:paraId="20F5AF02" w14:textId="77777777" w:rsidR="00974F20" w:rsidRPr="00974F20" w:rsidRDefault="00974F20" w:rsidP="00D3057C">
            <w:pPr>
              <w:rPr>
                <w:rFonts w:ascii="Gill Sans" w:hAnsi="Gill Sans" w:cs="Gill Sans"/>
                <w:b/>
                <w:i/>
                <w:sz w:val="26"/>
                <w:szCs w:val="26"/>
              </w:rPr>
            </w:pPr>
            <w:r>
              <w:rPr>
                <w:rFonts w:ascii="Gill Sans" w:hAnsi="Gill Sans" w:cs="Gill Sans"/>
                <w:b/>
                <w:i/>
                <w:sz w:val="26"/>
                <w:szCs w:val="26"/>
              </w:rPr>
              <w:t>Role:</w:t>
            </w:r>
          </w:p>
        </w:tc>
      </w:tr>
      <w:tr w:rsidR="00974F20" w:rsidRPr="00A05EE3" w14:paraId="7536732D" w14:textId="77777777" w:rsidTr="00D3057C">
        <w:trPr>
          <w:trHeight w:val="2507"/>
        </w:trPr>
        <w:tc>
          <w:tcPr>
            <w:tcW w:w="9241" w:type="dxa"/>
            <w:vAlign w:val="center"/>
          </w:tcPr>
          <w:p w14:paraId="34427CE5" w14:textId="77777777" w:rsidR="00974F20" w:rsidRPr="000E1CAF" w:rsidRDefault="00974F20" w:rsidP="00D3057C">
            <w:pPr>
              <w:rPr>
                <w:rFonts w:ascii="Gill Sans" w:hAnsi="Gill Sans" w:cs="Gill Sans"/>
                <w:i/>
                <w:u w:val="single"/>
              </w:rPr>
            </w:pPr>
            <w:r>
              <w:rPr>
                <w:rFonts w:ascii="Gill Sans" w:hAnsi="Gill Sans" w:cs="Gill Sans"/>
                <w:i/>
                <w:u w:val="single"/>
              </w:rPr>
              <w:t>Briefing information</w:t>
            </w:r>
            <w:r w:rsidRPr="000E1CAF">
              <w:rPr>
                <w:rFonts w:ascii="Gill Sans" w:hAnsi="Gill Sans" w:cs="Gill Sans"/>
                <w:i/>
                <w:u w:val="single"/>
              </w:rPr>
              <w:t>:</w:t>
            </w:r>
          </w:p>
          <w:p w14:paraId="75BE3202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1C91683F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1158F38F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1C84710B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1FF18066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0ED794E3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7F77750B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24D22A1F" w14:textId="77777777" w:rsidR="00974F20" w:rsidRPr="000E1CAF" w:rsidRDefault="00974F20" w:rsidP="00D3057C">
            <w:pPr>
              <w:rPr>
                <w:rFonts w:ascii="Gill Sans" w:hAnsi="Gill Sans" w:cs="Gill Sans"/>
                <w:i/>
                <w:u w:val="single"/>
              </w:rPr>
            </w:pPr>
            <w:r w:rsidRPr="000E1CAF">
              <w:rPr>
                <w:rFonts w:ascii="Gill Sans" w:hAnsi="Gill Sans" w:cs="Gill Sans"/>
                <w:i/>
                <w:u w:val="single"/>
              </w:rPr>
              <w:t>Prompts:</w:t>
            </w:r>
          </w:p>
          <w:p w14:paraId="2DA6BC4F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7092DC64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4D1DE349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0EA54436" w14:textId="77777777" w:rsidR="00974F20" w:rsidRPr="00383284" w:rsidRDefault="00974F20" w:rsidP="00D3057C">
            <w:pPr>
              <w:rPr>
                <w:rFonts w:ascii="Gill Sans" w:hAnsi="Gill Sans" w:cs="Gill Sans"/>
              </w:rPr>
            </w:pPr>
          </w:p>
        </w:tc>
      </w:tr>
    </w:tbl>
    <w:p w14:paraId="44ED81F4" w14:textId="7F44177D" w:rsidR="00974F20" w:rsidRDefault="00974F20" w:rsidP="00B23859">
      <w:pPr>
        <w:rPr>
          <w:rFonts w:ascii="Gill Sans" w:hAnsi="Gill Sans" w:cs="Gill Sans"/>
        </w:rPr>
      </w:pPr>
    </w:p>
    <w:p w14:paraId="72460287" w14:textId="77777777" w:rsidR="00795433" w:rsidRDefault="00795433" w:rsidP="00B23859">
      <w:pPr>
        <w:rPr>
          <w:rFonts w:ascii="Gill Sans" w:hAnsi="Gill Sans" w:cs="Gill Sans"/>
        </w:rPr>
      </w:pPr>
    </w:p>
    <w:tbl>
      <w:tblPr>
        <w:tblStyle w:val="TableGrid"/>
        <w:tblW w:w="9241" w:type="dxa"/>
        <w:tblLook w:val="04A0" w:firstRow="1" w:lastRow="0" w:firstColumn="1" w:lastColumn="0" w:noHBand="0" w:noVBand="1"/>
      </w:tblPr>
      <w:tblGrid>
        <w:gridCol w:w="9241"/>
      </w:tblGrid>
      <w:tr w:rsidR="00974F20" w:rsidRPr="00A05EE3" w14:paraId="07ED86B4" w14:textId="77777777" w:rsidTr="008639B4">
        <w:trPr>
          <w:trHeight w:val="397"/>
        </w:trPr>
        <w:tc>
          <w:tcPr>
            <w:tcW w:w="9241" w:type="dxa"/>
            <w:shd w:val="clear" w:color="auto" w:fill="E7E6E6" w:themeFill="background2"/>
            <w:vAlign w:val="center"/>
          </w:tcPr>
          <w:p w14:paraId="669F4A2D" w14:textId="77777777" w:rsidR="00974F20" w:rsidRPr="00974F20" w:rsidRDefault="00974F20" w:rsidP="00D3057C">
            <w:pPr>
              <w:rPr>
                <w:rFonts w:ascii="Gill Sans" w:hAnsi="Gill Sans" w:cs="Gill Sans"/>
                <w:b/>
                <w:i/>
                <w:sz w:val="26"/>
                <w:szCs w:val="26"/>
              </w:rPr>
            </w:pPr>
            <w:r>
              <w:rPr>
                <w:rFonts w:ascii="Gill Sans" w:hAnsi="Gill Sans" w:cs="Gill Sans"/>
                <w:b/>
                <w:i/>
                <w:sz w:val="26"/>
                <w:szCs w:val="26"/>
              </w:rPr>
              <w:t>Role:</w:t>
            </w:r>
          </w:p>
        </w:tc>
      </w:tr>
      <w:tr w:rsidR="00974F20" w:rsidRPr="00A05EE3" w14:paraId="7F93E93C" w14:textId="77777777" w:rsidTr="00D3057C">
        <w:trPr>
          <w:trHeight w:val="2507"/>
        </w:trPr>
        <w:tc>
          <w:tcPr>
            <w:tcW w:w="9241" w:type="dxa"/>
            <w:vAlign w:val="center"/>
          </w:tcPr>
          <w:p w14:paraId="3E555F83" w14:textId="77777777" w:rsidR="00974F20" w:rsidRPr="000E1CAF" w:rsidRDefault="00974F20" w:rsidP="00D3057C">
            <w:pPr>
              <w:rPr>
                <w:rFonts w:ascii="Gill Sans" w:hAnsi="Gill Sans" w:cs="Gill Sans"/>
                <w:i/>
                <w:u w:val="single"/>
              </w:rPr>
            </w:pPr>
            <w:r>
              <w:rPr>
                <w:rFonts w:ascii="Gill Sans" w:hAnsi="Gill Sans" w:cs="Gill Sans"/>
                <w:i/>
                <w:u w:val="single"/>
              </w:rPr>
              <w:t>Briefing information</w:t>
            </w:r>
            <w:r w:rsidRPr="000E1CAF">
              <w:rPr>
                <w:rFonts w:ascii="Gill Sans" w:hAnsi="Gill Sans" w:cs="Gill Sans"/>
                <w:i/>
                <w:u w:val="single"/>
              </w:rPr>
              <w:t>:</w:t>
            </w:r>
          </w:p>
          <w:p w14:paraId="6C3E004D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219E7067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564ADE95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1149D8B1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590ABA9E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0BA621B5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7F67DC37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4E78246A" w14:textId="77777777" w:rsidR="00974F20" w:rsidRPr="000E1CAF" w:rsidRDefault="00974F20" w:rsidP="00D3057C">
            <w:pPr>
              <w:rPr>
                <w:rFonts w:ascii="Gill Sans" w:hAnsi="Gill Sans" w:cs="Gill Sans"/>
                <w:i/>
                <w:u w:val="single"/>
              </w:rPr>
            </w:pPr>
            <w:r w:rsidRPr="000E1CAF">
              <w:rPr>
                <w:rFonts w:ascii="Gill Sans" w:hAnsi="Gill Sans" w:cs="Gill Sans"/>
                <w:i/>
                <w:u w:val="single"/>
              </w:rPr>
              <w:t>Prompts:</w:t>
            </w:r>
          </w:p>
          <w:p w14:paraId="7219C8DA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623B44EF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16D07AD7" w14:textId="77777777" w:rsidR="00974F20" w:rsidRDefault="00974F20" w:rsidP="00D3057C">
            <w:pPr>
              <w:rPr>
                <w:rFonts w:ascii="Gill Sans" w:hAnsi="Gill Sans" w:cs="Gill Sans"/>
              </w:rPr>
            </w:pPr>
          </w:p>
          <w:p w14:paraId="570540CD" w14:textId="77777777" w:rsidR="00974F20" w:rsidRPr="00383284" w:rsidRDefault="00974F20" w:rsidP="00D3057C">
            <w:pPr>
              <w:rPr>
                <w:rFonts w:ascii="Gill Sans" w:hAnsi="Gill Sans" w:cs="Gill Sans"/>
              </w:rPr>
            </w:pPr>
          </w:p>
        </w:tc>
      </w:tr>
    </w:tbl>
    <w:p w14:paraId="6867B129" w14:textId="151306E1" w:rsidR="00974F20" w:rsidRDefault="00974F20" w:rsidP="00B23859">
      <w:pPr>
        <w:rPr>
          <w:rFonts w:ascii="Gill Sans" w:hAnsi="Gill Sans" w:cs="Gill Sans"/>
        </w:rPr>
      </w:pPr>
    </w:p>
    <w:p w14:paraId="15FB9B8A" w14:textId="708AC0A4" w:rsidR="008639B4" w:rsidRDefault="008639B4" w:rsidP="00B23859">
      <w:pPr>
        <w:rPr>
          <w:rFonts w:ascii="Gill Sans" w:hAnsi="Gill Sans" w:cs="Gill Sans"/>
        </w:rPr>
      </w:pPr>
    </w:p>
    <w:tbl>
      <w:tblPr>
        <w:tblStyle w:val="TableGrid"/>
        <w:tblW w:w="9241" w:type="dxa"/>
        <w:tblLook w:val="04A0" w:firstRow="1" w:lastRow="0" w:firstColumn="1" w:lastColumn="0" w:noHBand="0" w:noVBand="1"/>
      </w:tblPr>
      <w:tblGrid>
        <w:gridCol w:w="9241"/>
      </w:tblGrid>
      <w:tr w:rsidR="008639B4" w:rsidRPr="00A05EE3" w14:paraId="053B9A0B" w14:textId="77777777" w:rsidTr="008639B4">
        <w:trPr>
          <w:trHeight w:val="397"/>
        </w:trPr>
        <w:tc>
          <w:tcPr>
            <w:tcW w:w="9241" w:type="dxa"/>
            <w:shd w:val="clear" w:color="auto" w:fill="E7E6E6" w:themeFill="background2"/>
            <w:vAlign w:val="center"/>
          </w:tcPr>
          <w:p w14:paraId="165CE7F7" w14:textId="77777777" w:rsidR="008639B4" w:rsidRPr="00974F20" w:rsidRDefault="008639B4" w:rsidP="0078797D">
            <w:pPr>
              <w:rPr>
                <w:rFonts w:ascii="Gill Sans" w:hAnsi="Gill Sans" w:cs="Gill Sans"/>
                <w:b/>
                <w:i/>
                <w:sz w:val="26"/>
                <w:szCs w:val="26"/>
              </w:rPr>
            </w:pPr>
            <w:r>
              <w:rPr>
                <w:rFonts w:ascii="Gill Sans" w:hAnsi="Gill Sans" w:cs="Gill Sans"/>
                <w:b/>
                <w:i/>
                <w:sz w:val="26"/>
                <w:szCs w:val="26"/>
              </w:rPr>
              <w:t>Role:</w:t>
            </w:r>
          </w:p>
        </w:tc>
      </w:tr>
      <w:tr w:rsidR="008639B4" w:rsidRPr="00A05EE3" w14:paraId="2952437C" w14:textId="77777777" w:rsidTr="0078797D">
        <w:trPr>
          <w:trHeight w:val="2507"/>
        </w:trPr>
        <w:tc>
          <w:tcPr>
            <w:tcW w:w="9241" w:type="dxa"/>
            <w:vAlign w:val="center"/>
          </w:tcPr>
          <w:p w14:paraId="5A914B05" w14:textId="77777777" w:rsidR="008639B4" w:rsidRPr="000E1CAF" w:rsidRDefault="008639B4" w:rsidP="0078797D">
            <w:pPr>
              <w:rPr>
                <w:rFonts w:ascii="Gill Sans" w:hAnsi="Gill Sans" w:cs="Gill Sans"/>
                <w:i/>
                <w:u w:val="single"/>
              </w:rPr>
            </w:pPr>
            <w:r>
              <w:rPr>
                <w:rFonts w:ascii="Gill Sans" w:hAnsi="Gill Sans" w:cs="Gill Sans"/>
                <w:i/>
                <w:u w:val="single"/>
              </w:rPr>
              <w:t>Briefing information</w:t>
            </w:r>
            <w:r w:rsidRPr="000E1CAF">
              <w:rPr>
                <w:rFonts w:ascii="Gill Sans" w:hAnsi="Gill Sans" w:cs="Gill Sans"/>
                <w:i/>
                <w:u w:val="single"/>
              </w:rPr>
              <w:t>:</w:t>
            </w:r>
          </w:p>
          <w:p w14:paraId="12F7F368" w14:textId="77777777" w:rsidR="008639B4" w:rsidRDefault="008639B4" w:rsidP="0078797D">
            <w:pPr>
              <w:rPr>
                <w:rFonts w:ascii="Gill Sans" w:hAnsi="Gill Sans" w:cs="Gill Sans"/>
              </w:rPr>
            </w:pPr>
          </w:p>
          <w:p w14:paraId="4D41A889" w14:textId="77777777" w:rsidR="008639B4" w:rsidRDefault="008639B4" w:rsidP="0078797D">
            <w:pPr>
              <w:rPr>
                <w:rFonts w:ascii="Gill Sans" w:hAnsi="Gill Sans" w:cs="Gill Sans"/>
              </w:rPr>
            </w:pPr>
          </w:p>
          <w:p w14:paraId="6AEB5BBF" w14:textId="77777777" w:rsidR="008639B4" w:rsidRDefault="008639B4" w:rsidP="0078797D">
            <w:pPr>
              <w:rPr>
                <w:rFonts w:ascii="Gill Sans" w:hAnsi="Gill Sans" w:cs="Gill Sans"/>
              </w:rPr>
            </w:pPr>
          </w:p>
          <w:p w14:paraId="622B8F44" w14:textId="77777777" w:rsidR="008639B4" w:rsidRDefault="008639B4" w:rsidP="0078797D">
            <w:pPr>
              <w:rPr>
                <w:rFonts w:ascii="Gill Sans" w:hAnsi="Gill Sans" w:cs="Gill Sans"/>
              </w:rPr>
            </w:pPr>
          </w:p>
          <w:p w14:paraId="3C241EA9" w14:textId="77777777" w:rsidR="008639B4" w:rsidRDefault="008639B4" w:rsidP="0078797D">
            <w:pPr>
              <w:rPr>
                <w:rFonts w:ascii="Gill Sans" w:hAnsi="Gill Sans" w:cs="Gill Sans"/>
              </w:rPr>
            </w:pPr>
          </w:p>
          <w:p w14:paraId="50B91601" w14:textId="77777777" w:rsidR="008639B4" w:rsidRDefault="008639B4" w:rsidP="0078797D">
            <w:pPr>
              <w:rPr>
                <w:rFonts w:ascii="Gill Sans" w:hAnsi="Gill Sans" w:cs="Gill Sans"/>
              </w:rPr>
            </w:pPr>
          </w:p>
          <w:p w14:paraId="678E11AE" w14:textId="77777777" w:rsidR="008639B4" w:rsidRDefault="008639B4" w:rsidP="0078797D">
            <w:pPr>
              <w:rPr>
                <w:rFonts w:ascii="Gill Sans" w:hAnsi="Gill Sans" w:cs="Gill Sans"/>
              </w:rPr>
            </w:pPr>
          </w:p>
          <w:p w14:paraId="504940F0" w14:textId="77777777" w:rsidR="008639B4" w:rsidRPr="000E1CAF" w:rsidRDefault="008639B4" w:rsidP="0078797D">
            <w:pPr>
              <w:rPr>
                <w:rFonts w:ascii="Gill Sans" w:hAnsi="Gill Sans" w:cs="Gill Sans"/>
                <w:i/>
                <w:u w:val="single"/>
              </w:rPr>
            </w:pPr>
            <w:r w:rsidRPr="000E1CAF">
              <w:rPr>
                <w:rFonts w:ascii="Gill Sans" w:hAnsi="Gill Sans" w:cs="Gill Sans"/>
                <w:i/>
                <w:u w:val="single"/>
              </w:rPr>
              <w:t>Prompts:</w:t>
            </w:r>
          </w:p>
          <w:p w14:paraId="254D1347" w14:textId="77777777" w:rsidR="008639B4" w:rsidRDefault="008639B4" w:rsidP="0078797D">
            <w:pPr>
              <w:rPr>
                <w:rFonts w:ascii="Gill Sans" w:hAnsi="Gill Sans" w:cs="Gill Sans"/>
              </w:rPr>
            </w:pPr>
          </w:p>
          <w:p w14:paraId="18E94756" w14:textId="77777777" w:rsidR="008639B4" w:rsidRDefault="008639B4" w:rsidP="0078797D">
            <w:pPr>
              <w:rPr>
                <w:rFonts w:ascii="Gill Sans" w:hAnsi="Gill Sans" w:cs="Gill Sans"/>
              </w:rPr>
            </w:pPr>
          </w:p>
          <w:p w14:paraId="48627F17" w14:textId="77777777" w:rsidR="008639B4" w:rsidRDefault="008639B4" w:rsidP="0078797D">
            <w:pPr>
              <w:rPr>
                <w:rFonts w:ascii="Gill Sans" w:hAnsi="Gill Sans" w:cs="Gill Sans"/>
              </w:rPr>
            </w:pPr>
          </w:p>
          <w:p w14:paraId="05B26ED3" w14:textId="77777777" w:rsidR="008639B4" w:rsidRPr="00383284" w:rsidRDefault="008639B4" w:rsidP="0078797D">
            <w:pPr>
              <w:rPr>
                <w:rFonts w:ascii="Gill Sans" w:hAnsi="Gill Sans" w:cs="Gill Sans"/>
              </w:rPr>
            </w:pPr>
          </w:p>
        </w:tc>
      </w:tr>
    </w:tbl>
    <w:p w14:paraId="5986B535" w14:textId="77777777" w:rsidR="00B23859" w:rsidRPr="00A05EE3" w:rsidRDefault="00B23859" w:rsidP="00336094">
      <w:pPr>
        <w:rPr>
          <w:rFonts w:ascii="Gill Sans" w:hAnsi="Gill Sans" w:cs="Gill Sans"/>
          <w:b/>
          <w:sz w:val="28"/>
          <w:szCs w:val="28"/>
          <w:u w:val="single"/>
        </w:rPr>
        <w:sectPr w:rsidR="00B23859" w:rsidRPr="00A05EE3" w:rsidSect="00F54EC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0" w:h="16840" w:code="9"/>
          <w:pgMar w:top="1440" w:right="1440" w:bottom="1440" w:left="1440" w:header="794" w:footer="850" w:gutter="0"/>
          <w:pgNumType w:start="1"/>
          <w:cols w:space="708"/>
          <w:docGrid w:linePitch="360"/>
        </w:sectPr>
      </w:pPr>
    </w:p>
    <w:p w14:paraId="151FC1C5" w14:textId="53BBB3AF" w:rsidR="00243035" w:rsidRPr="00243035" w:rsidRDefault="00D202BF" w:rsidP="00243035">
      <w:pPr>
        <w:tabs>
          <w:tab w:val="center" w:pos="4680"/>
        </w:tabs>
        <w:rPr>
          <w:rFonts w:ascii="Gill Sans" w:hAnsi="Gill Sans" w:cs="Gill Sans"/>
          <w:bCs/>
          <w:i/>
          <w:iCs/>
          <w:sz w:val="28"/>
          <w:szCs w:val="28"/>
        </w:rPr>
      </w:pPr>
      <w:r>
        <w:rPr>
          <w:rFonts w:ascii="Gill Sans" w:hAnsi="Gill Sans" w:cs="Gill Sans"/>
          <w:b/>
          <w:sz w:val="28"/>
          <w:szCs w:val="28"/>
          <w:u w:val="single"/>
        </w:rPr>
        <w:lastRenderedPageBreak/>
        <w:t>SCENARIO S</w:t>
      </w:r>
      <w:r w:rsidRPr="00A05EE3">
        <w:rPr>
          <w:rFonts w:ascii="Gill Sans" w:hAnsi="Gill Sans" w:cs="Gill Sans"/>
          <w:b/>
          <w:sz w:val="28"/>
          <w:szCs w:val="28"/>
          <w:u w:val="single"/>
        </w:rPr>
        <w:t>EQUENCE</w:t>
      </w:r>
      <w:r>
        <w:rPr>
          <w:rFonts w:ascii="Gill Sans" w:hAnsi="Gill Sans" w:cs="Gill Sans"/>
          <w:b/>
          <w:sz w:val="28"/>
          <w:szCs w:val="28"/>
        </w:rPr>
        <w:t xml:space="preserve"> </w:t>
      </w:r>
      <w:r w:rsidR="002F17F0">
        <w:rPr>
          <w:rFonts w:ascii="Gill Sans" w:hAnsi="Gill Sans" w:cs="Gill Sans"/>
          <w:b/>
          <w:sz w:val="28"/>
          <w:szCs w:val="28"/>
        </w:rPr>
        <w:tab/>
      </w:r>
      <w:r w:rsidR="002F17F0">
        <w:rPr>
          <w:rFonts w:ascii="Gill Sans" w:hAnsi="Gill Sans" w:cs="Gill Sans"/>
          <w:b/>
          <w:sz w:val="28"/>
          <w:szCs w:val="28"/>
        </w:rPr>
        <w:tab/>
      </w:r>
      <w:r w:rsidR="002F17F0">
        <w:rPr>
          <w:rFonts w:ascii="Gill Sans" w:hAnsi="Gill Sans" w:cs="Gill Sans"/>
          <w:b/>
          <w:sz w:val="28"/>
          <w:szCs w:val="28"/>
        </w:rPr>
        <w:tab/>
      </w:r>
      <w:r w:rsidR="002F17F0">
        <w:rPr>
          <w:rFonts w:ascii="Gill Sans" w:hAnsi="Gill Sans" w:cs="Gill Sans"/>
          <w:b/>
          <w:sz w:val="28"/>
          <w:szCs w:val="28"/>
        </w:rPr>
        <w:tab/>
      </w:r>
      <w:r w:rsidR="002F17F0">
        <w:rPr>
          <w:rFonts w:ascii="Gill Sans" w:hAnsi="Gill Sans" w:cs="Gill Sans"/>
          <w:b/>
          <w:sz w:val="28"/>
          <w:szCs w:val="28"/>
        </w:rPr>
        <w:tab/>
      </w:r>
      <w:r w:rsidR="002F17F0">
        <w:rPr>
          <w:rFonts w:ascii="Gill Sans" w:hAnsi="Gill Sans" w:cs="Gill Sans"/>
          <w:b/>
          <w:sz w:val="28"/>
          <w:szCs w:val="28"/>
        </w:rPr>
        <w:tab/>
      </w:r>
      <w:r w:rsidR="002F17F0">
        <w:rPr>
          <w:rFonts w:ascii="Gill Sans" w:hAnsi="Gill Sans" w:cs="Gill Sans"/>
          <w:b/>
          <w:sz w:val="28"/>
          <w:szCs w:val="28"/>
        </w:rPr>
        <w:tab/>
      </w:r>
      <w:r w:rsidR="002F17F0">
        <w:rPr>
          <w:rFonts w:ascii="Gill Sans" w:hAnsi="Gill Sans" w:cs="Gill Sans"/>
          <w:b/>
          <w:sz w:val="28"/>
          <w:szCs w:val="28"/>
        </w:rPr>
        <w:tab/>
      </w:r>
      <w:r w:rsidR="00F54EC0">
        <w:rPr>
          <w:rFonts w:ascii="Gill Sans" w:hAnsi="Gill Sans" w:cs="Gill Sans"/>
          <w:b/>
          <w:sz w:val="28"/>
          <w:szCs w:val="28"/>
        </w:rPr>
        <w:tab/>
      </w:r>
      <w:r w:rsidR="00732819">
        <w:rPr>
          <w:rFonts w:ascii="Gill Sans" w:hAnsi="Gill Sans" w:cs="Gill Sans"/>
          <w:b/>
          <w:sz w:val="28"/>
          <w:szCs w:val="28"/>
        </w:rPr>
        <w:tab/>
        <w:t xml:space="preserve">    </w:t>
      </w:r>
      <w:r w:rsidR="00243035" w:rsidRPr="00243035">
        <w:rPr>
          <w:rFonts w:ascii="Gill Sans" w:hAnsi="Gill Sans" w:cs="Gill Sans"/>
          <w:bCs/>
          <w:i/>
          <w:iCs/>
          <w:sz w:val="28"/>
          <w:szCs w:val="28"/>
        </w:rPr>
        <w:t>(Time allocated ______  )</w:t>
      </w:r>
    </w:p>
    <w:p w14:paraId="544A222E" w14:textId="7E595956" w:rsidR="0075598F" w:rsidRDefault="0075598F" w:rsidP="00336094">
      <w:pPr>
        <w:rPr>
          <w:rFonts w:ascii="Gill Sans" w:hAnsi="Gill Sans" w:cs="Gill Sans"/>
          <w:b/>
          <w:u w:val="single"/>
        </w:rPr>
      </w:pPr>
    </w:p>
    <w:tbl>
      <w:tblPr>
        <w:tblStyle w:val="TableGrid"/>
        <w:tblW w:w="14601" w:type="dxa"/>
        <w:tblInd w:w="-572" w:type="dxa"/>
        <w:tblLook w:val="04A0" w:firstRow="1" w:lastRow="0" w:firstColumn="1" w:lastColumn="0" w:noHBand="0" w:noVBand="1"/>
      </w:tblPr>
      <w:tblGrid>
        <w:gridCol w:w="941"/>
        <w:gridCol w:w="3215"/>
        <w:gridCol w:w="3782"/>
        <w:gridCol w:w="3601"/>
        <w:gridCol w:w="3062"/>
      </w:tblGrid>
      <w:tr w:rsidR="00295A2C" w:rsidRPr="00A05EE3" w14:paraId="61F061D6" w14:textId="3EAAE518" w:rsidTr="000D6C39">
        <w:trPr>
          <w:trHeight w:val="368"/>
        </w:trPr>
        <w:tc>
          <w:tcPr>
            <w:tcW w:w="941" w:type="dxa"/>
            <w:shd w:val="clear" w:color="auto" w:fill="F2F2F2" w:themeFill="background1" w:themeFillShade="F2"/>
            <w:vAlign w:val="center"/>
          </w:tcPr>
          <w:p w14:paraId="3B0E151B" w14:textId="5922CFA7" w:rsidR="00295A2C" w:rsidRPr="009D242F" w:rsidRDefault="00295A2C" w:rsidP="00295A2C">
            <w:pPr>
              <w:jc w:val="center"/>
              <w:rPr>
                <w:rFonts w:ascii="Gill Sans" w:hAnsi="Gill Sans" w:cs="Gill Sans"/>
                <w:b/>
                <w:sz w:val="22"/>
                <w:szCs w:val="22"/>
              </w:rPr>
            </w:pPr>
            <w:r w:rsidRPr="009D242F">
              <w:rPr>
                <w:rFonts w:ascii="Gill Sans" w:hAnsi="Gill Sans" w:cs="Gill Sans"/>
                <w:b/>
                <w:sz w:val="22"/>
                <w:szCs w:val="22"/>
              </w:rPr>
              <w:t>Stage</w:t>
            </w:r>
            <w:r w:rsidR="0034478B">
              <w:rPr>
                <w:rFonts w:ascii="Gill Sans" w:hAnsi="Gill Sans" w:cs="Gill Sans"/>
                <w:b/>
                <w:sz w:val="22"/>
                <w:szCs w:val="22"/>
              </w:rPr>
              <w:t>s</w:t>
            </w:r>
          </w:p>
        </w:tc>
        <w:tc>
          <w:tcPr>
            <w:tcW w:w="3215" w:type="dxa"/>
            <w:shd w:val="clear" w:color="auto" w:fill="F2F2F2" w:themeFill="background1" w:themeFillShade="F2"/>
            <w:vAlign w:val="center"/>
          </w:tcPr>
          <w:p w14:paraId="264C70D8" w14:textId="77777777" w:rsidR="00295A2C" w:rsidRPr="009D242F" w:rsidRDefault="00295A2C" w:rsidP="00295A2C">
            <w:pPr>
              <w:jc w:val="center"/>
              <w:rPr>
                <w:rFonts w:ascii="Gill Sans" w:hAnsi="Gill Sans" w:cs="Gill Sans"/>
                <w:sz w:val="22"/>
                <w:szCs w:val="22"/>
              </w:rPr>
            </w:pPr>
            <w:r w:rsidRPr="009D242F">
              <w:rPr>
                <w:rFonts w:ascii="Gill Sans" w:hAnsi="Gill Sans" w:cs="Gill Sans"/>
                <w:b/>
                <w:sz w:val="22"/>
                <w:szCs w:val="22"/>
              </w:rPr>
              <w:t>Parameters</w:t>
            </w:r>
          </w:p>
        </w:tc>
        <w:tc>
          <w:tcPr>
            <w:tcW w:w="3782" w:type="dxa"/>
            <w:tcBorders>
              <w:top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D91E59C" w14:textId="77777777" w:rsidR="00295A2C" w:rsidRPr="009D242F" w:rsidRDefault="00295A2C" w:rsidP="00295A2C">
            <w:pPr>
              <w:jc w:val="center"/>
              <w:rPr>
                <w:rFonts w:ascii="Gill Sans" w:hAnsi="Gill Sans" w:cs="Gill Sans"/>
                <w:b/>
                <w:sz w:val="22"/>
                <w:szCs w:val="22"/>
              </w:rPr>
            </w:pPr>
            <w:r>
              <w:rPr>
                <w:rFonts w:ascii="Gill Sans" w:hAnsi="Gill Sans" w:cs="Gill Sans"/>
                <w:b/>
                <w:sz w:val="22"/>
                <w:szCs w:val="22"/>
              </w:rPr>
              <w:t>A</w:t>
            </w:r>
            <w:r w:rsidRPr="009D242F">
              <w:rPr>
                <w:rFonts w:ascii="Gill Sans" w:hAnsi="Gill Sans" w:cs="Gill Sans"/>
                <w:b/>
                <w:sz w:val="22"/>
                <w:szCs w:val="22"/>
              </w:rPr>
              <w:t>ctions</w:t>
            </w:r>
          </w:p>
        </w:tc>
        <w:tc>
          <w:tcPr>
            <w:tcW w:w="36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1227507" w14:textId="77777777" w:rsidR="00295A2C" w:rsidRPr="009D242F" w:rsidRDefault="00295A2C" w:rsidP="00295A2C">
            <w:pPr>
              <w:jc w:val="center"/>
              <w:rPr>
                <w:rFonts w:ascii="Gill Sans" w:hAnsi="Gill Sans" w:cs="Gill Sans"/>
                <w:b/>
                <w:sz w:val="22"/>
                <w:szCs w:val="22"/>
              </w:rPr>
            </w:pPr>
            <w:r>
              <w:rPr>
                <w:rFonts w:ascii="Gill Sans" w:hAnsi="Gill Sans" w:cs="Gill Sans"/>
                <w:b/>
                <w:sz w:val="22"/>
                <w:szCs w:val="22"/>
              </w:rPr>
              <w:t>Transition t</w:t>
            </w:r>
            <w:r w:rsidRPr="009D242F">
              <w:rPr>
                <w:rFonts w:ascii="Gill Sans" w:hAnsi="Gill Sans" w:cs="Gill Sans"/>
                <w:b/>
                <w:sz w:val="22"/>
                <w:szCs w:val="22"/>
              </w:rPr>
              <w:t>rigger</w:t>
            </w:r>
            <w:r>
              <w:rPr>
                <w:rFonts w:ascii="Gill Sans" w:hAnsi="Gill Sans" w:cs="Gill Sans"/>
                <w:b/>
                <w:sz w:val="22"/>
                <w:szCs w:val="22"/>
              </w:rPr>
              <w:t>s</w:t>
            </w:r>
          </w:p>
        </w:tc>
        <w:tc>
          <w:tcPr>
            <w:tcW w:w="306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D2399E4" w14:textId="47FEB85F" w:rsidR="00295A2C" w:rsidRDefault="00295A2C" w:rsidP="00295A2C">
            <w:pPr>
              <w:jc w:val="center"/>
              <w:rPr>
                <w:rFonts w:ascii="Gill Sans" w:hAnsi="Gill Sans" w:cs="Gill Sans"/>
                <w:b/>
                <w:sz w:val="22"/>
                <w:szCs w:val="22"/>
              </w:rPr>
            </w:pPr>
            <w:r>
              <w:rPr>
                <w:rFonts w:ascii="Gill Sans" w:hAnsi="Gill Sans" w:cs="Gill Sans"/>
                <w:b/>
                <w:sz w:val="22"/>
                <w:szCs w:val="22"/>
              </w:rPr>
              <w:t>Notes</w:t>
            </w:r>
          </w:p>
        </w:tc>
      </w:tr>
      <w:tr w:rsidR="00295A2C" w:rsidRPr="00A05EE3" w14:paraId="1721C650" w14:textId="19D3A74F" w:rsidTr="000D6C39">
        <w:trPr>
          <w:trHeight w:val="640"/>
        </w:trPr>
        <w:tc>
          <w:tcPr>
            <w:tcW w:w="941" w:type="dxa"/>
            <w:vAlign w:val="center"/>
          </w:tcPr>
          <w:p w14:paraId="5DE635D8" w14:textId="77777777" w:rsidR="00295A2C" w:rsidRDefault="00295A2C" w:rsidP="00A36D62">
            <w:pPr>
              <w:jc w:val="center"/>
              <w:rPr>
                <w:rFonts w:ascii="Gill Sans" w:hAnsi="Gill Sans" w:cs="Gill Sans"/>
                <w:b/>
                <w:i/>
                <w:sz w:val="21"/>
                <w:szCs w:val="21"/>
              </w:rPr>
            </w:pPr>
            <w:r>
              <w:rPr>
                <w:rFonts w:ascii="Gill Sans" w:hAnsi="Gill Sans" w:cs="Gill Sans"/>
                <w:b/>
                <w:i/>
                <w:sz w:val="21"/>
                <w:szCs w:val="21"/>
              </w:rPr>
              <w:t>1.</w:t>
            </w:r>
          </w:p>
          <w:p w14:paraId="63AC76E9" w14:textId="77777777" w:rsidR="00295A2C" w:rsidRPr="009D242F" w:rsidRDefault="00295A2C" w:rsidP="00A36D62">
            <w:pPr>
              <w:jc w:val="both"/>
              <w:rPr>
                <w:rFonts w:ascii="Gill Sans" w:hAnsi="Gill Sans" w:cs="Gill Sans"/>
                <w:sz w:val="21"/>
                <w:szCs w:val="21"/>
              </w:rPr>
            </w:pPr>
          </w:p>
        </w:tc>
        <w:tc>
          <w:tcPr>
            <w:tcW w:w="3215" w:type="dxa"/>
          </w:tcPr>
          <w:p w14:paraId="6A5AA182" w14:textId="77777777" w:rsidR="00295A2C" w:rsidRPr="00887EAE" w:rsidRDefault="00295A2C" w:rsidP="008D0A49">
            <w:pPr>
              <w:rPr>
                <w:rFonts w:ascii="Gill Sans" w:hAnsi="Gill Sans" w:cs="Gill Sans"/>
                <w:i/>
                <w:sz w:val="21"/>
                <w:szCs w:val="21"/>
              </w:rPr>
            </w:pPr>
            <w:r w:rsidRPr="00887EAE">
              <w:rPr>
                <w:rFonts w:ascii="Gill Sans" w:hAnsi="Gill Sans" w:cs="Gill Sans"/>
                <w:i/>
                <w:sz w:val="21"/>
                <w:szCs w:val="21"/>
              </w:rPr>
              <w:t>Provide clinical details:</w:t>
            </w:r>
          </w:p>
        </w:tc>
        <w:tc>
          <w:tcPr>
            <w:tcW w:w="3782" w:type="dxa"/>
            <w:tcBorders>
              <w:right w:val="single" w:sz="4" w:space="0" w:color="808080" w:themeColor="background1" w:themeShade="80"/>
            </w:tcBorders>
          </w:tcPr>
          <w:p w14:paraId="31F2E267" w14:textId="77777777" w:rsidR="00295A2C" w:rsidRPr="00887EAE" w:rsidRDefault="00295A2C" w:rsidP="008D0A49">
            <w:pPr>
              <w:spacing w:before="20"/>
              <w:rPr>
                <w:rFonts w:ascii="Gill Sans" w:hAnsi="Gill Sans" w:cs="Gill Sans"/>
                <w:i/>
                <w:sz w:val="21"/>
                <w:szCs w:val="21"/>
              </w:rPr>
            </w:pPr>
            <w:r w:rsidRPr="00887EAE">
              <w:rPr>
                <w:rFonts w:ascii="Gill Sans" w:hAnsi="Gill Sans" w:cs="Gill Sans"/>
                <w:i/>
                <w:sz w:val="21"/>
                <w:szCs w:val="21"/>
              </w:rPr>
              <w:t>List expected actions:</w:t>
            </w:r>
          </w:p>
        </w:tc>
        <w:tc>
          <w:tcPr>
            <w:tcW w:w="3601" w:type="dxa"/>
            <w:tcBorders>
              <w:left w:val="single" w:sz="4" w:space="0" w:color="808080" w:themeColor="background1" w:themeShade="80"/>
            </w:tcBorders>
            <w:vAlign w:val="center"/>
          </w:tcPr>
          <w:p w14:paraId="4DE44BA7" w14:textId="77777777" w:rsidR="00295A2C" w:rsidRPr="00887EAE" w:rsidRDefault="00295A2C" w:rsidP="00413128">
            <w:pPr>
              <w:spacing w:before="20"/>
              <w:rPr>
                <w:rFonts w:ascii="Gill Sans" w:hAnsi="Gill Sans" w:cs="Gill Sans"/>
                <w:i/>
                <w:sz w:val="21"/>
                <w:szCs w:val="21"/>
              </w:rPr>
            </w:pPr>
            <w:r w:rsidRPr="00887EAE">
              <w:rPr>
                <w:rFonts w:ascii="Gill Sans" w:hAnsi="Gill Sans" w:cs="Gill Sans"/>
                <w:i/>
                <w:sz w:val="21"/>
                <w:szCs w:val="21"/>
              </w:rPr>
              <w:t xml:space="preserve">What is the transition trigger: </w:t>
            </w:r>
          </w:p>
          <w:p w14:paraId="21AE0C05" w14:textId="77777777" w:rsidR="00295A2C" w:rsidRPr="00887EAE" w:rsidRDefault="00295A2C" w:rsidP="00413128">
            <w:pPr>
              <w:spacing w:before="20"/>
              <w:rPr>
                <w:rFonts w:ascii="Gill Sans" w:hAnsi="Gill Sans" w:cs="Gill Sans"/>
                <w:sz w:val="21"/>
                <w:szCs w:val="21"/>
              </w:rPr>
            </w:pPr>
          </w:p>
          <w:p w14:paraId="2D0FE459" w14:textId="77777777" w:rsidR="00295A2C" w:rsidRPr="00887EAE" w:rsidRDefault="00295A2C" w:rsidP="00413128">
            <w:pPr>
              <w:spacing w:before="20"/>
              <w:rPr>
                <w:rFonts w:ascii="Gill Sans" w:hAnsi="Gill Sans" w:cs="Gill Sans"/>
                <w:sz w:val="21"/>
                <w:szCs w:val="21"/>
              </w:rPr>
            </w:pPr>
          </w:p>
          <w:p w14:paraId="7FEEA7DA" w14:textId="0681FF87" w:rsidR="00295A2C" w:rsidRPr="000D6C39" w:rsidRDefault="00295A2C" w:rsidP="000D6C39">
            <w:pPr>
              <w:rPr>
                <w:rFonts w:ascii="Gill Sans" w:hAnsi="Gill Sans" w:cs="Gill Sans"/>
                <w:i/>
                <w:sz w:val="21"/>
                <w:szCs w:val="21"/>
                <w:u w:val="single"/>
              </w:rPr>
            </w:pPr>
            <w:r w:rsidRPr="00887EAE">
              <w:rPr>
                <w:rFonts w:ascii="Gill Sans" w:hAnsi="Gill Sans" w:cs="Gill Sans"/>
                <w:i/>
                <w:sz w:val="21"/>
                <w:szCs w:val="21"/>
                <w:u w:val="single"/>
              </w:rPr>
              <w:t>Prompts:</w:t>
            </w:r>
          </w:p>
          <w:p w14:paraId="01AA65D6" w14:textId="77777777" w:rsidR="00295A2C" w:rsidRPr="00887EAE" w:rsidRDefault="00295A2C" w:rsidP="00413128">
            <w:pPr>
              <w:spacing w:before="20"/>
              <w:rPr>
                <w:rFonts w:ascii="Gill Sans" w:hAnsi="Gill Sans" w:cs="Gill Sans"/>
                <w:sz w:val="21"/>
                <w:szCs w:val="21"/>
              </w:rPr>
            </w:pPr>
          </w:p>
          <w:p w14:paraId="01117E2A" w14:textId="77777777" w:rsidR="00295A2C" w:rsidRPr="00887EAE" w:rsidRDefault="00295A2C" w:rsidP="00413128">
            <w:pPr>
              <w:spacing w:before="20"/>
              <w:rPr>
                <w:rFonts w:ascii="Gill Sans" w:hAnsi="Gill Sans" w:cs="Gill Sans"/>
                <w:sz w:val="21"/>
                <w:szCs w:val="21"/>
              </w:rPr>
            </w:pPr>
          </w:p>
        </w:tc>
        <w:tc>
          <w:tcPr>
            <w:tcW w:w="3062" w:type="dxa"/>
            <w:tcBorders>
              <w:left w:val="single" w:sz="4" w:space="0" w:color="808080" w:themeColor="background1" w:themeShade="80"/>
            </w:tcBorders>
          </w:tcPr>
          <w:p w14:paraId="67C62F41" w14:textId="77777777" w:rsidR="00295A2C" w:rsidRPr="00887EAE" w:rsidRDefault="00295A2C" w:rsidP="00413128">
            <w:pPr>
              <w:spacing w:before="20"/>
              <w:rPr>
                <w:rFonts w:ascii="Gill Sans" w:hAnsi="Gill Sans" w:cs="Gill Sans"/>
                <w:i/>
                <w:sz w:val="21"/>
                <w:szCs w:val="21"/>
              </w:rPr>
            </w:pPr>
          </w:p>
        </w:tc>
      </w:tr>
      <w:tr w:rsidR="00295A2C" w:rsidRPr="00A05EE3" w14:paraId="4F54F7EA" w14:textId="390FBB3D" w:rsidTr="000D6C39">
        <w:trPr>
          <w:trHeight w:val="640"/>
        </w:trPr>
        <w:tc>
          <w:tcPr>
            <w:tcW w:w="941" w:type="dxa"/>
            <w:vAlign w:val="center"/>
          </w:tcPr>
          <w:p w14:paraId="05C1A641" w14:textId="77777777" w:rsidR="00295A2C" w:rsidRDefault="00295A2C" w:rsidP="008D0A49">
            <w:pPr>
              <w:jc w:val="center"/>
              <w:rPr>
                <w:rFonts w:ascii="Gill Sans" w:hAnsi="Gill Sans" w:cs="Gill Sans"/>
                <w:b/>
                <w:i/>
                <w:sz w:val="21"/>
                <w:szCs w:val="21"/>
              </w:rPr>
            </w:pPr>
            <w:r>
              <w:rPr>
                <w:rFonts w:ascii="Gill Sans" w:hAnsi="Gill Sans" w:cs="Gill Sans"/>
                <w:b/>
                <w:i/>
                <w:sz w:val="21"/>
                <w:szCs w:val="21"/>
              </w:rPr>
              <w:t>2.</w:t>
            </w:r>
          </w:p>
        </w:tc>
        <w:tc>
          <w:tcPr>
            <w:tcW w:w="3215" w:type="dxa"/>
          </w:tcPr>
          <w:p w14:paraId="7113BEFE" w14:textId="77777777" w:rsidR="00295A2C" w:rsidRPr="00887EAE" w:rsidRDefault="00295A2C" w:rsidP="008D0A49">
            <w:pPr>
              <w:rPr>
                <w:rFonts w:ascii="Gill Sans" w:hAnsi="Gill Sans" w:cs="Gill Sans"/>
                <w:i/>
                <w:sz w:val="21"/>
                <w:szCs w:val="21"/>
              </w:rPr>
            </w:pPr>
            <w:r w:rsidRPr="00887EAE">
              <w:rPr>
                <w:rFonts w:ascii="Gill Sans" w:hAnsi="Gill Sans" w:cs="Gill Sans"/>
                <w:i/>
                <w:sz w:val="21"/>
                <w:szCs w:val="21"/>
              </w:rPr>
              <w:t>Provide clinical details:</w:t>
            </w:r>
          </w:p>
        </w:tc>
        <w:tc>
          <w:tcPr>
            <w:tcW w:w="3782" w:type="dxa"/>
            <w:tcBorders>
              <w:right w:val="single" w:sz="4" w:space="0" w:color="808080" w:themeColor="background1" w:themeShade="80"/>
            </w:tcBorders>
          </w:tcPr>
          <w:p w14:paraId="1D930F31" w14:textId="77777777" w:rsidR="00295A2C" w:rsidRPr="00887EAE" w:rsidRDefault="00295A2C" w:rsidP="008D0A49">
            <w:pPr>
              <w:spacing w:before="20"/>
              <w:rPr>
                <w:rFonts w:ascii="Gill Sans" w:hAnsi="Gill Sans" w:cs="Gill Sans"/>
                <w:sz w:val="21"/>
                <w:szCs w:val="21"/>
              </w:rPr>
            </w:pPr>
            <w:r w:rsidRPr="00887EAE">
              <w:rPr>
                <w:rFonts w:ascii="Gill Sans" w:hAnsi="Gill Sans" w:cs="Gill Sans"/>
                <w:i/>
                <w:sz w:val="21"/>
                <w:szCs w:val="21"/>
              </w:rPr>
              <w:t>List expected actions:</w:t>
            </w:r>
          </w:p>
        </w:tc>
        <w:tc>
          <w:tcPr>
            <w:tcW w:w="3601" w:type="dxa"/>
            <w:tcBorders>
              <w:left w:val="single" w:sz="4" w:space="0" w:color="808080" w:themeColor="background1" w:themeShade="80"/>
            </w:tcBorders>
            <w:vAlign w:val="center"/>
          </w:tcPr>
          <w:p w14:paraId="2DBA8CAA" w14:textId="77777777" w:rsidR="00295A2C" w:rsidRPr="00887EAE" w:rsidRDefault="00295A2C" w:rsidP="008D0A49">
            <w:pPr>
              <w:spacing w:before="20"/>
              <w:rPr>
                <w:rFonts w:ascii="Gill Sans" w:hAnsi="Gill Sans" w:cs="Gill Sans"/>
                <w:i/>
                <w:sz w:val="21"/>
                <w:szCs w:val="21"/>
              </w:rPr>
            </w:pPr>
            <w:r w:rsidRPr="00887EAE">
              <w:rPr>
                <w:rFonts w:ascii="Gill Sans" w:hAnsi="Gill Sans" w:cs="Gill Sans"/>
                <w:i/>
                <w:sz w:val="21"/>
                <w:szCs w:val="21"/>
              </w:rPr>
              <w:t xml:space="preserve">What is the transition trigger: </w:t>
            </w:r>
          </w:p>
          <w:p w14:paraId="4F3A51EB" w14:textId="77777777" w:rsidR="00295A2C" w:rsidRPr="00887EAE" w:rsidRDefault="00295A2C" w:rsidP="008D0A49">
            <w:pPr>
              <w:spacing w:before="20"/>
              <w:rPr>
                <w:rFonts w:ascii="Gill Sans" w:hAnsi="Gill Sans" w:cs="Gill Sans"/>
                <w:sz w:val="21"/>
                <w:szCs w:val="21"/>
              </w:rPr>
            </w:pPr>
          </w:p>
          <w:p w14:paraId="4FB32EC5" w14:textId="77777777" w:rsidR="00295A2C" w:rsidRPr="00887EAE" w:rsidRDefault="00295A2C" w:rsidP="008D0A49">
            <w:pPr>
              <w:spacing w:before="20"/>
              <w:rPr>
                <w:rFonts w:ascii="Gill Sans" w:hAnsi="Gill Sans" w:cs="Gill Sans"/>
                <w:sz w:val="21"/>
                <w:szCs w:val="21"/>
              </w:rPr>
            </w:pPr>
          </w:p>
          <w:p w14:paraId="45AC1C02" w14:textId="443493EB" w:rsidR="00295A2C" w:rsidRPr="000D6C39" w:rsidRDefault="00295A2C" w:rsidP="000D6C39">
            <w:pPr>
              <w:rPr>
                <w:rFonts w:ascii="Gill Sans" w:hAnsi="Gill Sans" w:cs="Gill Sans"/>
                <w:i/>
                <w:sz w:val="21"/>
                <w:szCs w:val="21"/>
                <w:u w:val="single"/>
              </w:rPr>
            </w:pPr>
            <w:r w:rsidRPr="00887EAE">
              <w:rPr>
                <w:rFonts w:ascii="Gill Sans" w:hAnsi="Gill Sans" w:cs="Gill Sans"/>
                <w:i/>
                <w:sz w:val="21"/>
                <w:szCs w:val="21"/>
                <w:u w:val="single"/>
              </w:rPr>
              <w:t>Prompts:</w:t>
            </w:r>
          </w:p>
          <w:p w14:paraId="0AE29BC8" w14:textId="77777777" w:rsidR="00295A2C" w:rsidRPr="00887EAE" w:rsidRDefault="00295A2C" w:rsidP="008D0A49">
            <w:pPr>
              <w:spacing w:before="20"/>
              <w:rPr>
                <w:rFonts w:ascii="Gill Sans" w:hAnsi="Gill Sans" w:cs="Gill Sans"/>
                <w:sz w:val="21"/>
                <w:szCs w:val="21"/>
              </w:rPr>
            </w:pPr>
          </w:p>
          <w:p w14:paraId="327F0E51" w14:textId="77777777" w:rsidR="00295A2C" w:rsidRPr="00887EAE" w:rsidRDefault="00295A2C" w:rsidP="008D0A49">
            <w:pPr>
              <w:spacing w:before="20"/>
              <w:rPr>
                <w:rFonts w:ascii="Gill Sans" w:hAnsi="Gill Sans" w:cs="Gill Sans"/>
                <w:sz w:val="21"/>
                <w:szCs w:val="21"/>
              </w:rPr>
            </w:pPr>
          </w:p>
        </w:tc>
        <w:tc>
          <w:tcPr>
            <w:tcW w:w="3062" w:type="dxa"/>
            <w:tcBorders>
              <w:left w:val="single" w:sz="4" w:space="0" w:color="808080" w:themeColor="background1" w:themeShade="80"/>
            </w:tcBorders>
          </w:tcPr>
          <w:p w14:paraId="2B8ED8D8" w14:textId="77777777" w:rsidR="00295A2C" w:rsidRPr="00887EAE" w:rsidRDefault="00295A2C" w:rsidP="008D0A49">
            <w:pPr>
              <w:spacing w:before="20"/>
              <w:rPr>
                <w:rFonts w:ascii="Gill Sans" w:hAnsi="Gill Sans" w:cs="Gill Sans"/>
                <w:i/>
                <w:sz w:val="21"/>
                <w:szCs w:val="21"/>
              </w:rPr>
            </w:pPr>
          </w:p>
        </w:tc>
      </w:tr>
      <w:tr w:rsidR="000D6C39" w:rsidRPr="00A05EE3" w14:paraId="7BBE1BD3" w14:textId="77777777" w:rsidTr="000D6C39">
        <w:trPr>
          <w:trHeight w:val="640"/>
        </w:trPr>
        <w:tc>
          <w:tcPr>
            <w:tcW w:w="941" w:type="dxa"/>
            <w:vAlign w:val="center"/>
          </w:tcPr>
          <w:p w14:paraId="32F8AB47" w14:textId="77777777" w:rsidR="000D6C39" w:rsidRDefault="000D6C39" w:rsidP="000D6C39">
            <w:pPr>
              <w:jc w:val="center"/>
              <w:rPr>
                <w:rFonts w:ascii="Gill Sans" w:hAnsi="Gill Sans" w:cs="Gill Sans"/>
                <w:b/>
                <w:i/>
                <w:sz w:val="21"/>
                <w:szCs w:val="21"/>
              </w:rPr>
            </w:pPr>
            <w:r>
              <w:rPr>
                <w:rFonts w:ascii="Gill Sans" w:hAnsi="Gill Sans" w:cs="Gill Sans"/>
                <w:b/>
                <w:i/>
                <w:sz w:val="21"/>
                <w:szCs w:val="21"/>
              </w:rPr>
              <w:t>3.</w:t>
            </w:r>
          </w:p>
          <w:p w14:paraId="36235CE2" w14:textId="77777777" w:rsidR="000D6C39" w:rsidRDefault="000D6C39" w:rsidP="000D6C39">
            <w:pPr>
              <w:jc w:val="center"/>
              <w:rPr>
                <w:rFonts w:ascii="Gill Sans" w:hAnsi="Gill Sans" w:cs="Gill Sans"/>
                <w:b/>
                <w:i/>
                <w:sz w:val="21"/>
                <w:szCs w:val="21"/>
              </w:rPr>
            </w:pPr>
          </w:p>
        </w:tc>
        <w:tc>
          <w:tcPr>
            <w:tcW w:w="3215" w:type="dxa"/>
          </w:tcPr>
          <w:p w14:paraId="05AF2BBD" w14:textId="08CF82EF" w:rsidR="000D6C39" w:rsidRPr="00887EAE" w:rsidRDefault="000D6C39" w:rsidP="000D6C39">
            <w:pPr>
              <w:rPr>
                <w:rFonts w:ascii="Gill Sans" w:hAnsi="Gill Sans" w:cs="Gill Sans"/>
                <w:i/>
                <w:sz w:val="21"/>
                <w:szCs w:val="21"/>
              </w:rPr>
            </w:pPr>
            <w:r w:rsidRPr="00887EAE">
              <w:rPr>
                <w:rFonts w:ascii="Gill Sans" w:hAnsi="Gill Sans" w:cs="Gill Sans"/>
                <w:i/>
                <w:sz w:val="21"/>
                <w:szCs w:val="21"/>
              </w:rPr>
              <w:t>Provide clinical details:</w:t>
            </w:r>
          </w:p>
        </w:tc>
        <w:tc>
          <w:tcPr>
            <w:tcW w:w="3782" w:type="dxa"/>
            <w:tcBorders>
              <w:right w:val="single" w:sz="4" w:space="0" w:color="808080" w:themeColor="background1" w:themeShade="80"/>
            </w:tcBorders>
          </w:tcPr>
          <w:p w14:paraId="2C2D98C6" w14:textId="1BDED0E2" w:rsidR="000D6C39" w:rsidRPr="00887EAE" w:rsidRDefault="000D6C39" w:rsidP="000D6C39">
            <w:pPr>
              <w:spacing w:before="20"/>
              <w:rPr>
                <w:rFonts w:ascii="Gill Sans" w:hAnsi="Gill Sans" w:cs="Gill Sans"/>
                <w:i/>
                <w:sz w:val="21"/>
                <w:szCs w:val="21"/>
              </w:rPr>
            </w:pPr>
            <w:r w:rsidRPr="00887EAE">
              <w:rPr>
                <w:rFonts w:ascii="Gill Sans" w:hAnsi="Gill Sans" w:cs="Gill Sans"/>
                <w:i/>
                <w:sz w:val="21"/>
                <w:szCs w:val="21"/>
              </w:rPr>
              <w:t>List expected actions:</w:t>
            </w:r>
          </w:p>
        </w:tc>
        <w:tc>
          <w:tcPr>
            <w:tcW w:w="3601" w:type="dxa"/>
            <w:tcBorders>
              <w:left w:val="single" w:sz="4" w:space="0" w:color="808080" w:themeColor="background1" w:themeShade="80"/>
            </w:tcBorders>
          </w:tcPr>
          <w:p w14:paraId="4E004192" w14:textId="77777777" w:rsidR="000D6C39" w:rsidRPr="00887EAE" w:rsidRDefault="000D6C39" w:rsidP="000D6C39">
            <w:pPr>
              <w:spacing w:before="20"/>
              <w:rPr>
                <w:rFonts w:ascii="Gill Sans" w:hAnsi="Gill Sans" w:cs="Gill Sans"/>
                <w:i/>
                <w:sz w:val="21"/>
                <w:szCs w:val="21"/>
              </w:rPr>
            </w:pPr>
            <w:r w:rsidRPr="00887EAE">
              <w:rPr>
                <w:rFonts w:ascii="Gill Sans" w:hAnsi="Gill Sans" w:cs="Gill Sans"/>
                <w:i/>
                <w:sz w:val="21"/>
                <w:szCs w:val="21"/>
              </w:rPr>
              <w:t xml:space="preserve">What is the transition trigger: </w:t>
            </w:r>
          </w:p>
          <w:p w14:paraId="7AE06536" w14:textId="77777777" w:rsidR="000D6C39" w:rsidRPr="00887EAE" w:rsidRDefault="000D6C39" w:rsidP="000D6C39">
            <w:pPr>
              <w:spacing w:before="20"/>
              <w:rPr>
                <w:rFonts w:ascii="Gill Sans" w:hAnsi="Gill Sans" w:cs="Gill Sans"/>
                <w:sz w:val="21"/>
                <w:szCs w:val="21"/>
              </w:rPr>
            </w:pPr>
          </w:p>
          <w:p w14:paraId="13AF4A13" w14:textId="77777777" w:rsidR="000D6C39" w:rsidRPr="00887EAE" w:rsidRDefault="000D6C39" w:rsidP="000D6C39">
            <w:pPr>
              <w:spacing w:before="20"/>
              <w:rPr>
                <w:rFonts w:ascii="Gill Sans" w:hAnsi="Gill Sans" w:cs="Gill Sans"/>
                <w:sz w:val="21"/>
                <w:szCs w:val="21"/>
              </w:rPr>
            </w:pPr>
          </w:p>
          <w:p w14:paraId="46B97F16" w14:textId="77777777" w:rsidR="000D6C39" w:rsidRPr="00887EAE" w:rsidRDefault="000D6C39" w:rsidP="000D6C39">
            <w:pPr>
              <w:rPr>
                <w:rFonts w:ascii="Gill Sans" w:hAnsi="Gill Sans" w:cs="Gill Sans"/>
                <w:i/>
                <w:sz w:val="21"/>
                <w:szCs w:val="21"/>
                <w:u w:val="single"/>
              </w:rPr>
            </w:pPr>
            <w:r w:rsidRPr="00887EAE">
              <w:rPr>
                <w:rFonts w:ascii="Gill Sans" w:hAnsi="Gill Sans" w:cs="Gill Sans"/>
                <w:i/>
                <w:sz w:val="21"/>
                <w:szCs w:val="21"/>
                <w:u w:val="single"/>
              </w:rPr>
              <w:t>Prompts:</w:t>
            </w:r>
          </w:p>
          <w:p w14:paraId="554D5412" w14:textId="77777777" w:rsidR="000D6C39" w:rsidRPr="00887EAE" w:rsidRDefault="000D6C39" w:rsidP="000D6C39">
            <w:pPr>
              <w:spacing w:before="20"/>
              <w:rPr>
                <w:rFonts w:ascii="Gill Sans" w:hAnsi="Gill Sans" w:cs="Gill Sans"/>
                <w:sz w:val="21"/>
                <w:szCs w:val="21"/>
              </w:rPr>
            </w:pPr>
          </w:p>
          <w:p w14:paraId="6C4AB6B9" w14:textId="77777777" w:rsidR="000D6C39" w:rsidRPr="00887EAE" w:rsidRDefault="000D6C39" w:rsidP="000D6C39">
            <w:pPr>
              <w:spacing w:before="20"/>
              <w:rPr>
                <w:rFonts w:ascii="Gill Sans" w:hAnsi="Gill Sans" w:cs="Gill Sans"/>
                <w:i/>
                <w:sz w:val="21"/>
                <w:szCs w:val="21"/>
              </w:rPr>
            </w:pPr>
          </w:p>
        </w:tc>
        <w:tc>
          <w:tcPr>
            <w:tcW w:w="3062" w:type="dxa"/>
            <w:tcBorders>
              <w:left w:val="single" w:sz="4" w:space="0" w:color="808080" w:themeColor="background1" w:themeShade="80"/>
            </w:tcBorders>
            <w:vAlign w:val="center"/>
          </w:tcPr>
          <w:p w14:paraId="129F11A8" w14:textId="53DC0E2D" w:rsidR="000D6C39" w:rsidRDefault="000D6C39" w:rsidP="000D6C39">
            <w:pPr>
              <w:rPr>
                <w:rFonts w:ascii="Gill Sans" w:hAnsi="Gill Sans" w:cs="Gill Sans"/>
                <w:b/>
                <w:i/>
                <w:sz w:val="21"/>
                <w:szCs w:val="21"/>
              </w:rPr>
            </w:pPr>
          </w:p>
          <w:p w14:paraId="0950CC66" w14:textId="77777777" w:rsidR="000D6C39" w:rsidRPr="00887EAE" w:rsidRDefault="000D6C39" w:rsidP="000D6C39">
            <w:pPr>
              <w:spacing w:before="20"/>
              <w:rPr>
                <w:rFonts w:ascii="Gill Sans" w:hAnsi="Gill Sans" w:cs="Gill Sans"/>
                <w:i/>
                <w:sz w:val="21"/>
                <w:szCs w:val="21"/>
              </w:rPr>
            </w:pPr>
          </w:p>
        </w:tc>
      </w:tr>
      <w:tr w:rsidR="000D6C39" w:rsidRPr="00A05EE3" w14:paraId="4642F862" w14:textId="77777777" w:rsidTr="000D6C39">
        <w:trPr>
          <w:trHeight w:val="640"/>
        </w:trPr>
        <w:tc>
          <w:tcPr>
            <w:tcW w:w="941" w:type="dxa"/>
            <w:vAlign w:val="center"/>
          </w:tcPr>
          <w:p w14:paraId="7996B1CD" w14:textId="33827566" w:rsidR="000D6C39" w:rsidRDefault="000D6C39" w:rsidP="000D6C39">
            <w:pPr>
              <w:jc w:val="center"/>
              <w:rPr>
                <w:rFonts w:ascii="Gill Sans" w:hAnsi="Gill Sans" w:cs="Gill Sans"/>
                <w:b/>
                <w:i/>
                <w:sz w:val="21"/>
                <w:szCs w:val="21"/>
              </w:rPr>
            </w:pPr>
            <w:r>
              <w:rPr>
                <w:rFonts w:ascii="Gill Sans" w:hAnsi="Gill Sans" w:cs="Gill Sans"/>
                <w:b/>
                <w:i/>
                <w:sz w:val="21"/>
                <w:szCs w:val="21"/>
              </w:rPr>
              <w:t>4.</w:t>
            </w:r>
          </w:p>
        </w:tc>
        <w:tc>
          <w:tcPr>
            <w:tcW w:w="3215" w:type="dxa"/>
          </w:tcPr>
          <w:p w14:paraId="2530006F" w14:textId="2EDE8D91" w:rsidR="000D6C39" w:rsidRPr="00887EAE" w:rsidRDefault="000D6C39" w:rsidP="000D6C39">
            <w:pPr>
              <w:rPr>
                <w:rFonts w:ascii="Gill Sans" w:hAnsi="Gill Sans" w:cs="Gill Sans"/>
                <w:i/>
                <w:sz w:val="21"/>
                <w:szCs w:val="21"/>
              </w:rPr>
            </w:pPr>
            <w:r w:rsidRPr="00887EAE">
              <w:rPr>
                <w:rFonts w:ascii="Gill Sans" w:hAnsi="Gill Sans" w:cs="Gill Sans"/>
                <w:i/>
                <w:sz w:val="21"/>
                <w:szCs w:val="21"/>
              </w:rPr>
              <w:t>Provide clinical details:</w:t>
            </w:r>
          </w:p>
        </w:tc>
        <w:tc>
          <w:tcPr>
            <w:tcW w:w="3782" w:type="dxa"/>
            <w:tcBorders>
              <w:right w:val="single" w:sz="4" w:space="0" w:color="808080" w:themeColor="background1" w:themeShade="80"/>
            </w:tcBorders>
          </w:tcPr>
          <w:p w14:paraId="3D8D58A6" w14:textId="2AE9C067" w:rsidR="000D6C39" w:rsidRPr="00887EAE" w:rsidRDefault="000D6C39" w:rsidP="000D6C39">
            <w:pPr>
              <w:spacing w:before="20"/>
              <w:rPr>
                <w:rFonts w:ascii="Gill Sans" w:hAnsi="Gill Sans" w:cs="Gill Sans"/>
                <w:i/>
                <w:sz w:val="21"/>
                <w:szCs w:val="21"/>
              </w:rPr>
            </w:pPr>
            <w:r w:rsidRPr="00887EAE">
              <w:rPr>
                <w:rFonts w:ascii="Gill Sans" w:hAnsi="Gill Sans" w:cs="Gill Sans"/>
                <w:i/>
                <w:sz w:val="21"/>
                <w:szCs w:val="21"/>
              </w:rPr>
              <w:t>List expected actions:</w:t>
            </w:r>
          </w:p>
        </w:tc>
        <w:tc>
          <w:tcPr>
            <w:tcW w:w="3601" w:type="dxa"/>
            <w:tcBorders>
              <w:left w:val="single" w:sz="4" w:space="0" w:color="808080" w:themeColor="background1" w:themeShade="80"/>
            </w:tcBorders>
          </w:tcPr>
          <w:p w14:paraId="0571F9E5" w14:textId="76D9B1DD" w:rsidR="000D6C39" w:rsidRPr="000D6C39" w:rsidRDefault="000D6C39" w:rsidP="000D6C39">
            <w:pPr>
              <w:spacing w:before="20"/>
              <w:rPr>
                <w:rFonts w:ascii="Gill Sans" w:hAnsi="Gill Sans" w:cs="Gill Sans"/>
                <w:i/>
                <w:sz w:val="21"/>
                <w:szCs w:val="21"/>
              </w:rPr>
            </w:pPr>
            <w:r w:rsidRPr="00887EAE">
              <w:rPr>
                <w:rFonts w:ascii="Gill Sans" w:hAnsi="Gill Sans" w:cs="Gill Sans"/>
                <w:i/>
                <w:sz w:val="21"/>
                <w:szCs w:val="21"/>
              </w:rPr>
              <w:t xml:space="preserve">What is the transition trigger: </w:t>
            </w:r>
          </w:p>
          <w:p w14:paraId="008C6B96" w14:textId="77777777" w:rsidR="000D6C39" w:rsidRPr="00887EAE" w:rsidRDefault="000D6C39" w:rsidP="000D6C39">
            <w:pPr>
              <w:spacing w:before="20"/>
              <w:rPr>
                <w:rFonts w:ascii="Gill Sans" w:hAnsi="Gill Sans" w:cs="Gill Sans"/>
                <w:sz w:val="21"/>
                <w:szCs w:val="21"/>
              </w:rPr>
            </w:pPr>
          </w:p>
          <w:p w14:paraId="2607FF1C" w14:textId="77777777" w:rsidR="000D6C39" w:rsidRPr="00887EAE" w:rsidRDefault="000D6C39" w:rsidP="000D6C39">
            <w:pPr>
              <w:spacing w:before="20"/>
              <w:rPr>
                <w:rFonts w:ascii="Gill Sans" w:hAnsi="Gill Sans" w:cs="Gill Sans"/>
                <w:sz w:val="21"/>
                <w:szCs w:val="21"/>
              </w:rPr>
            </w:pPr>
          </w:p>
          <w:p w14:paraId="1BD28FB2" w14:textId="77777777" w:rsidR="000D6C39" w:rsidRPr="00887EAE" w:rsidRDefault="000D6C39" w:rsidP="000D6C39">
            <w:pPr>
              <w:rPr>
                <w:rFonts w:ascii="Gill Sans" w:hAnsi="Gill Sans" w:cs="Gill Sans"/>
                <w:i/>
                <w:sz w:val="21"/>
                <w:szCs w:val="21"/>
                <w:u w:val="single"/>
              </w:rPr>
            </w:pPr>
            <w:r w:rsidRPr="00887EAE">
              <w:rPr>
                <w:rFonts w:ascii="Gill Sans" w:hAnsi="Gill Sans" w:cs="Gill Sans"/>
                <w:i/>
                <w:sz w:val="21"/>
                <w:szCs w:val="21"/>
                <w:u w:val="single"/>
              </w:rPr>
              <w:t>Prompts:</w:t>
            </w:r>
          </w:p>
          <w:p w14:paraId="2D4623D7" w14:textId="77777777" w:rsidR="000D6C39" w:rsidRPr="00887EAE" w:rsidRDefault="000D6C39" w:rsidP="000D6C39">
            <w:pPr>
              <w:spacing w:before="20"/>
              <w:rPr>
                <w:rFonts w:ascii="Gill Sans" w:hAnsi="Gill Sans" w:cs="Gill Sans"/>
                <w:sz w:val="21"/>
                <w:szCs w:val="21"/>
              </w:rPr>
            </w:pPr>
          </w:p>
          <w:p w14:paraId="728EA63A" w14:textId="77777777" w:rsidR="000D6C39" w:rsidRPr="00887EAE" w:rsidRDefault="000D6C39" w:rsidP="000D6C39">
            <w:pPr>
              <w:spacing w:before="20"/>
              <w:rPr>
                <w:rFonts w:ascii="Gill Sans" w:hAnsi="Gill Sans" w:cs="Gill Sans"/>
                <w:i/>
                <w:sz w:val="21"/>
                <w:szCs w:val="21"/>
              </w:rPr>
            </w:pPr>
          </w:p>
        </w:tc>
        <w:tc>
          <w:tcPr>
            <w:tcW w:w="3062" w:type="dxa"/>
            <w:tcBorders>
              <w:left w:val="single" w:sz="4" w:space="0" w:color="808080" w:themeColor="background1" w:themeShade="80"/>
            </w:tcBorders>
          </w:tcPr>
          <w:p w14:paraId="658BFBAD" w14:textId="77777777" w:rsidR="000D6C39" w:rsidRDefault="000D6C39" w:rsidP="000D6C39">
            <w:pPr>
              <w:rPr>
                <w:rFonts w:ascii="Gill Sans" w:hAnsi="Gill Sans" w:cs="Gill Sans"/>
                <w:b/>
                <w:i/>
                <w:sz w:val="21"/>
                <w:szCs w:val="21"/>
              </w:rPr>
            </w:pPr>
          </w:p>
        </w:tc>
      </w:tr>
      <w:tr w:rsidR="000D6C39" w:rsidRPr="00A05EE3" w14:paraId="663CA486" w14:textId="77777777" w:rsidTr="000D6C39">
        <w:trPr>
          <w:trHeight w:val="640"/>
        </w:trPr>
        <w:tc>
          <w:tcPr>
            <w:tcW w:w="941" w:type="dxa"/>
            <w:vAlign w:val="center"/>
          </w:tcPr>
          <w:p w14:paraId="725117F6" w14:textId="108E1F79" w:rsidR="000D6C39" w:rsidRDefault="000D6C39" w:rsidP="000D6C39">
            <w:pPr>
              <w:jc w:val="center"/>
              <w:rPr>
                <w:rFonts w:ascii="Gill Sans" w:hAnsi="Gill Sans" w:cs="Gill Sans"/>
                <w:b/>
                <w:i/>
                <w:sz w:val="21"/>
                <w:szCs w:val="21"/>
              </w:rPr>
            </w:pPr>
            <w:r>
              <w:rPr>
                <w:rFonts w:ascii="Gill Sans" w:hAnsi="Gill Sans" w:cs="Gill Sans"/>
                <w:b/>
                <w:i/>
                <w:sz w:val="21"/>
                <w:szCs w:val="21"/>
              </w:rPr>
              <w:t>End</w:t>
            </w:r>
          </w:p>
        </w:tc>
        <w:tc>
          <w:tcPr>
            <w:tcW w:w="3215" w:type="dxa"/>
          </w:tcPr>
          <w:p w14:paraId="2C113978" w14:textId="375A0D58" w:rsidR="000D6C39" w:rsidRPr="00887EAE" w:rsidRDefault="000D6C39" w:rsidP="000D6C39">
            <w:pPr>
              <w:rPr>
                <w:rFonts w:ascii="Gill Sans" w:hAnsi="Gill Sans" w:cs="Gill Sans"/>
                <w:i/>
                <w:sz w:val="21"/>
                <w:szCs w:val="21"/>
              </w:rPr>
            </w:pPr>
            <w:r>
              <w:rPr>
                <w:rFonts w:ascii="Gill Sans" w:hAnsi="Gill Sans" w:cs="Gill Sans"/>
                <w:i/>
                <w:sz w:val="21"/>
                <w:szCs w:val="21"/>
              </w:rPr>
              <w:t>Provide clinical details:</w:t>
            </w:r>
          </w:p>
        </w:tc>
        <w:tc>
          <w:tcPr>
            <w:tcW w:w="10445" w:type="dxa"/>
            <w:gridSpan w:val="3"/>
            <w:tcBorders>
              <w:right w:val="single" w:sz="4" w:space="0" w:color="808080" w:themeColor="background1" w:themeShade="80"/>
            </w:tcBorders>
            <w:vAlign w:val="center"/>
          </w:tcPr>
          <w:p w14:paraId="2BD6893C" w14:textId="1EFBCD41" w:rsidR="000D6C39" w:rsidRPr="00887EAE" w:rsidRDefault="000D6C39" w:rsidP="000D6C39">
            <w:pPr>
              <w:spacing w:before="20"/>
              <w:jc w:val="center"/>
              <w:rPr>
                <w:rFonts w:ascii="Gill Sans" w:hAnsi="Gill Sans" w:cs="Gill Sans"/>
                <w:i/>
                <w:sz w:val="21"/>
                <w:szCs w:val="21"/>
              </w:rPr>
            </w:pPr>
            <w:r>
              <w:rPr>
                <w:rFonts w:ascii="Gill Sans" w:hAnsi="Gill Sans" w:cs="Gill Sans"/>
                <w:sz w:val="21"/>
                <w:szCs w:val="21"/>
              </w:rPr>
              <w:t>End scenario when transition triggers are met</w:t>
            </w:r>
          </w:p>
        </w:tc>
      </w:tr>
    </w:tbl>
    <w:p w14:paraId="50A49879" w14:textId="557A3931" w:rsidR="00887EAE" w:rsidRDefault="00887EAE">
      <w:pPr>
        <w:rPr>
          <w:rFonts w:ascii="Gill Sans" w:hAnsi="Gill Sans" w:cs="Gill Sans"/>
          <w:b/>
          <w:sz w:val="28"/>
          <w:szCs w:val="28"/>
          <w:u w:val="single"/>
        </w:rPr>
      </w:pPr>
    </w:p>
    <w:p w14:paraId="70391465" w14:textId="77777777" w:rsidR="000D6C39" w:rsidRDefault="000D6C39">
      <w:pPr>
        <w:rPr>
          <w:rFonts w:ascii="Gill Sans" w:hAnsi="Gill Sans" w:cs="Gill Sans"/>
          <w:b/>
          <w:sz w:val="28"/>
          <w:szCs w:val="28"/>
          <w:u w:val="single"/>
        </w:rPr>
      </w:pPr>
      <w:r>
        <w:rPr>
          <w:rFonts w:ascii="Gill Sans" w:hAnsi="Gill Sans" w:cs="Gill Sans"/>
          <w:b/>
          <w:sz w:val="28"/>
          <w:szCs w:val="28"/>
          <w:u w:val="single"/>
        </w:rPr>
        <w:br w:type="page"/>
      </w:r>
    </w:p>
    <w:p w14:paraId="2BB5F98C" w14:textId="351E8DF7" w:rsidR="00295A2C" w:rsidRPr="00243035" w:rsidRDefault="00295A2C" w:rsidP="00295A2C">
      <w:pPr>
        <w:tabs>
          <w:tab w:val="center" w:pos="4680"/>
        </w:tabs>
        <w:rPr>
          <w:rFonts w:ascii="Gill Sans" w:hAnsi="Gill Sans" w:cs="Gill Sans"/>
          <w:bCs/>
          <w:i/>
          <w:iCs/>
          <w:sz w:val="28"/>
          <w:szCs w:val="28"/>
        </w:rPr>
      </w:pPr>
      <w:r w:rsidRPr="00A05EE3">
        <w:rPr>
          <w:rFonts w:ascii="Gill Sans" w:hAnsi="Gill Sans" w:cs="Gill Sans"/>
          <w:b/>
          <w:sz w:val="28"/>
          <w:szCs w:val="28"/>
          <w:u w:val="single"/>
        </w:rPr>
        <w:lastRenderedPageBreak/>
        <w:t>DEBRIEFING</w:t>
      </w:r>
      <w:r w:rsidRPr="00E448F0">
        <w:rPr>
          <w:rFonts w:ascii="Gill Sans" w:hAnsi="Gill Sans" w:cs="Gill Sans"/>
          <w:b/>
          <w:sz w:val="28"/>
          <w:szCs w:val="28"/>
        </w:rPr>
        <w:t xml:space="preserve"> </w:t>
      </w:r>
      <w:r w:rsidR="002F17F0">
        <w:rPr>
          <w:rFonts w:ascii="Gill Sans" w:hAnsi="Gill Sans" w:cs="Gill Sans"/>
          <w:b/>
          <w:sz w:val="28"/>
          <w:szCs w:val="28"/>
        </w:rPr>
        <w:tab/>
      </w:r>
      <w:r w:rsidR="002F17F0">
        <w:rPr>
          <w:rFonts w:ascii="Gill Sans" w:hAnsi="Gill Sans" w:cs="Gill Sans"/>
          <w:b/>
          <w:sz w:val="28"/>
          <w:szCs w:val="28"/>
        </w:rPr>
        <w:tab/>
      </w:r>
      <w:r w:rsidR="002F17F0">
        <w:rPr>
          <w:rFonts w:ascii="Gill Sans" w:hAnsi="Gill Sans" w:cs="Gill Sans"/>
          <w:b/>
          <w:sz w:val="28"/>
          <w:szCs w:val="28"/>
        </w:rPr>
        <w:tab/>
      </w:r>
      <w:r w:rsidR="002F17F0">
        <w:rPr>
          <w:rFonts w:ascii="Gill Sans" w:hAnsi="Gill Sans" w:cs="Gill Sans"/>
          <w:b/>
          <w:sz w:val="28"/>
          <w:szCs w:val="28"/>
        </w:rPr>
        <w:tab/>
      </w:r>
      <w:r w:rsidR="002F17F0">
        <w:rPr>
          <w:rFonts w:ascii="Gill Sans" w:hAnsi="Gill Sans" w:cs="Gill Sans"/>
          <w:b/>
          <w:sz w:val="28"/>
          <w:szCs w:val="28"/>
        </w:rPr>
        <w:tab/>
      </w:r>
      <w:r w:rsidR="002F17F0">
        <w:rPr>
          <w:rFonts w:ascii="Gill Sans" w:hAnsi="Gill Sans" w:cs="Gill Sans"/>
          <w:b/>
          <w:sz w:val="28"/>
          <w:szCs w:val="28"/>
        </w:rPr>
        <w:tab/>
      </w:r>
      <w:r w:rsidR="002F17F0">
        <w:rPr>
          <w:rFonts w:ascii="Gill Sans" w:hAnsi="Gill Sans" w:cs="Gill Sans"/>
          <w:b/>
          <w:sz w:val="28"/>
          <w:szCs w:val="28"/>
        </w:rPr>
        <w:tab/>
      </w:r>
      <w:r w:rsidR="002F17F0">
        <w:rPr>
          <w:rFonts w:ascii="Gill Sans" w:hAnsi="Gill Sans" w:cs="Gill Sans"/>
          <w:b/>
          <w:sz w:val="28"/>
          <w:szCs w:val="28"/>
        </w:rPr>
        <w:tab/>
      </w:r>
      <w:r w:rsidR="00F54EC0">
        <w:rPr>
          <w:rFonts w:ascii="Gill Sans" w:hAnsi="Gill Sans" w:cs="Gill Sans"/>
          <w:b/>
          <w:sz w:val="28"/>
          <w:szCs w:val="28"/>
        </w:rPr>
        <w:tab/>
      </w:r>
      <w:r w:rsidR="00732819">
        <w:rPr>
          <w:rFonts w:ascii="Gill Sans" w:hAnsi="Gill Sans" w:cs="Gill Sans"/>
          <w:b/>
          <w:sz w:val="28"/>
          <w:szCs w:val="28"/>
        </w:rPr>
        <w:tab/>
        <w:t xml:space="preserve">    </w:t>
      </w:r>
      <w:r w:rsidR="00243035" w:rsidRPr="00243035">
        <w:rPr>
          <w:rFonts w:ascii="Gill Sans" w:hAnsi="Gill Sans" w:cs="Gill Sans"/>
          <w:bCs/>
          <w:i/>
          <w:iCs/>
          <w:sz w:val="28"/>
          <w:szCs w:val="28"/>
        </w:rPr>
        <w:t>(Time allocated ______  )</w:t>
      </w:r>
    </w:p>
    <w:p w14:paraId="7F333E88" w14:textId="516B45A3" w:rsidR="00295A2C" w:rsidRDefault="000D6C39" w:rsidP="00295A2C">
      <w:pPr>
        <w:rPr>
          <w:rFonts w:ascii="Gill Sans" w:hAnsi="Gill Sans" w:cs="Gill Sans"/>
          <w:b/>
          <w:u w:val="single"/>
        </w:rPr>
      </w:pPr>
      <w:r>
        <w:rPr>
          <w:rFonts w:ascii="Gill Sans" w:hAnsi="Gill Sans" w:cs="Gill Sans"/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70BF86" wp14:editId="35BF1EB0">
                <wp:simplePos x="0" y="0"/>
                <wp:positionH relativeFrom="column">
                  <wp:posOffset>13671</wp:posOffset>
                </wp:positionH>
                <wp:positionV relativeFrom="paragraph">
                  <wp:posOffset>169097</wp:posOffset>
                </wp:positionV>
                <wp:extent cx="8895863" cy="5067963"/>
                <wp:effectExtent l="0" t="0" r="6985" b="1206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5863" cy="5067963"/>
                          <a:chOff x="0" y="1"/>
                          <a:chExt cx="9121111" cy="5348408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1"/>
                            <a:ext cx="9121111" cy="5348314"/>
                            <a:chOff x="0" y="1"/>
                            <a:chExt cx="9121641" cy="5348314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/>
                            <a:srcRect l="9690" t="9269" r="37705" b="8720"/>
                            <a:stretch/>
                          </pic:blipFill>
                          <pic:spPr bwMode="auto">
                            <a:xfrm>
                              <a:off x="0" y="143435"/>
                              <a:ext cx="2523490" cy="50914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4" name="Group 4"/>
                          <wpg:cNvGrpSpPr/>
                          <wpg:grpSpPr>
                            <a:xfrm>
                              <a:off x="1613647" y="1"/>
                              <a:ext cx="7507994" cy="5348314"/>
                              <a:chOff x="0" y="1"/>
                              <a:chExt cx="7507994" cy="5348314"/>
                            </a:xfrm>
                          </wpg:grpSpPr>
                          <wps:wsp>
                            <wps:cNvPr id="2" name="Text Box 2"/>
                            <wps:cNvSpPr txBox="1"/>
                            <wps:spPr>
                              <a:xfrm>
                                <a:off x="3782829" y="1"/>
                                <a:ext cx="3725165" cy="53483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1A5B458D" w14:textId="77777777" w:rsidR="00295A2C" w:rsidRDefault="00295A2C" w:rsidP="00295A2C">
                                  <w:pPr>
                                    <w:jc w:val="center"/>
                                  </w:pPr>
                                </w:p>
                                <w:p w14:paraId="3A87E64C" w14:textId="77777777" w:rsidR="00295A2C" w:rsidRDefault="00295A2C" w:rsidP="00295A2C">
                                  <w:pPr>
                                    <w:jc w:val="center"/>
                                  </w:pPr>
                                </w:p>
                                <w:p w14:paraId="0A9AD4AB" w14:textId="77777777" w:rsidR="00295A2C" w:rsidRDefault="00295A2C" w:rsidP="00295A2C">
                                  <w:pPr>
                                    <w:jc w:val="center"/>
                                  </w:pPr>
                                </w:p>
                                <w:p w14:paraId="70DD5C8A" w14:textId="77777777" w:rsidR="00295A2C" w:rsidRDefault="00295A2C" w:rsidP="00295A2C">
                                  <w:pPr>
                                    <w:jc w:val="center"/>
                                  </w:pPr>
                                </w:p>
                                <w:p w14:paraId="773411B7" w14:textId="77777777" w:rsidR="00295A2C" w:rsidRDefault="00295A2C" w:rsidP="00295A2C">
                                  <w:pPr>
                                    <w:jc w:val="center"/>
                                  </w:pPr>
                                </w:p>
                                <w:p w14:paraId="239895CA" w14:textId="77777777" w:rsidR="00295A2C" w:rsidRDefault="00295A2C" w:rsidP="00295A2C">
                                  <w:pPr>
                                    <w:jc w:val="center"/>
                                  </w:pPr>
                                </w:p>
                                <w:p w14:paraId="2FB7270C" w14:textId="77777777" w:rsidR="00295A2C" w:rsidRDefault="00295A2C" w:rsidP="00295A2C">
                                  <w:pPr>
                                    <w:jc w:val="center"/>
                                  </w:pPr>
                                </w:p>
                                <w:p w14:paraId="2061C7D6" w14:textId="77777777" w:rsidR="00295A2C" w:rsidRDefault="00295A2C" w:rsidP="00295A2C">
                                  <w:pPr>
                                    <w:jc w:val="center"/>
                                  </w:pPr>
                                </w:p>
                                <w:p w14:paraId="623C135D" w14:textId="77777777" w:rsidR="00295A2C" w:rsidRDefault="00295A2C" w:rsidP="00295A2C">
                                  <w:pPr>
                                    <w:jc w:val="center"/>
                                  </w:pPr>
                                </w:p>
                                <w:p w14:paraId="35BFC096" w14:textId="77777777" w:rsidR="00295A2C" w:rsidRDefault="00295A2C" w:rsidP="00295A2C">
                                  <w:pPr>
                                    <w:jc w:val="center"/>
                                  </w:pPr>
                                </w:p>
                                <w:p w14:paraId="184C0041" w14:textId="77777777" w:rsidR="00295A2C" w:rsidRDefault="00295A2C" w:rsidP="00295A2C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  <w:p w14:paraId="36B27536" w14:textId="77777777" w:rsidR="00295A2C" w:rsidRPr="009E23BA" w:rsidRDefault="00295A2C" w:rsidP="00295A2C">
                                  <w:pPr>
                                    <w:jc w:val="center"/>
                                    <w:rPr>
                                      <w:rFonts w:ascii="Gill Sans" w:hAnsi="Gill Sans" w:cs="Gill Sans"/>
                                      <w:b/>
                                      <w:i/>
                                    </w:rPr>
                                  </w:pPr>
                                  <w:r w:rsidRPr="009E23BA">
                                    <w:rPr>
                                      <w:rFonts w:ascii="Gill Sans" w:hAnsi="Gill Sans" w:cs="Gill Sans" w:hint="cs"/>
                                      <w:b/>
                                      <w:i/>
                                    </w:rPr>
                                    <w:t>Place Post-it</w:t>
                                  </w:r>
                                  <w:r w:rsidRPr="009E23BA">
                                    <w:rPr>
                                      <w:rFonts w:ascii="Gill Sans" w:hAnsi="Gill Sans" w:cs="Gill Sans" w:hint="cs"/>
                                      <w:b/>
                                      <w:i/>
                                      <w:vertAlign w:val="superscript"/>
                                    </w:rPr>
                                    <w:sym w:font="Symbol" w:char="F0E2"/>
                                  </w:r>
                                  <w:r w:rsidRPr="009E23BA">
                                    <w:rPr>
                                      <w:rFonts w:ascii="Gill Sans" w:hAnsi="Gill Sans" w:cs="Gill Sans" w:hint="cs"/>
                                      <w:b/>
                                      <w:i/>
                                    </w:rPr>
                                    <w:t xml:space="preserve"> note here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Text Box 5"/>
                            <wps:cNvSpPr txBox="1"/>
                            <wps:spPr>
                              <a:xfrm>
                                <a:off x="0" y="466164"/>
                                <a:ext cx="3453511" cy="30540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09B712EC" w14:textId="77777777" w:rsidR="00295A2C" w:rsidRPr="00AB79EE" w:rsidRDefault="00295A2C" w:rsidP="00295A2C">
                                  <w:pPr>
                                    <w:jc w:val="center"/>
                                    <w:rPr>
                                      <w:rFonts w:ascii="Gill Sans" w:hAnsi="Gill Sans" w:cs="Gill Sans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</w:pPr>
                                </w:p>
                                <w:p w14:paraId="4F5DA433" w14:textId="77777777" w:rsidR="00295A2C" w:rsidRPr="007166CA" w:rsidRDefault="00295A2C" w:rsidP="00295A2C">
                                  <w:pPr>
                                    <w:jc w:val="center"/>
                                    <w:rPr>
                                      <w:rFonts w:ascii="Gill Sans" w:hAnsi="Gill Sans" w:cs="Gill San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166CA">
                                    <w:rPr>
                                      <w:rFonts w:ascii="Gill Sans" w:hAnsi="Gill Sans" w:cs="Gill Sans"/>
                                      <w:b/>
                                      <w:sz w:val="28"/>
                                      <w:szCs w:val="28"/>
                                    </w:rPr>
                                    <w:t>Learning objectives</w:t>
                                  </w:r>
                                </w:p>
                                <w:p w14:paraId="567128C5" w14:textId="77777777" w:rsidR="00295A2C" w:rsidRPr="00B30275" w:rsidRDefault="00295A2C" w:rsidP="00295A2C">
                                  <w:pPr>
                                    <w:jc w:val="center"/>
                                    <w:rPr>
                                      <w:rFonts w:ascii="Gill Sans" w:hAnsi="Gill Sans" w:cs="Gill Sans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E35EB27" w14:textId="77777777" w:rsidR="00295A2C" w:rsidRPr="00B30275" w:rsidRDefault="00295A2C" w:rsidP="00295A2C">
                                  <w:pPr>
                                    <w:jc w:val="center"/>
                                    <w:rPr>
                                      <w:rFonts w:ascii="Gill Sans" w:hAnsi="Gill Sans" w:cs="Gill Sans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27A9696" w14:textId="77777777" w:rsidR="00295A2C" w:rsidRPr="00B30275" w:rsidRDefault="00295A2C" w:rsidP="00295A2C">
                                  <w:pPr>
                                    <w:jc w:val="both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1" name="Text Box 11"/>
                        <wps:cNvSpPr txBox="1"/>
                        <wps:spPr>
                          <a:xfrm>
                            <a:off x="2887039" y="3786309"/>
                            <a:ext cx="2177415" cy="15621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53816BBF" w14:textId="77777777" w:rsidR="00295A2C" w:rsidRPr="00AB79EE" w:rsidRDefault="00295A2C" w:rsidP="00295A2C">
                              <w:pPr>
                                <w:rPr>
                                  <w:rFonts w:ascii="Gill Sans" w:hAnsi="Gill Sans" w:cs="Gill Sans"/>
                                  <w:b/>
                                  <w:sz w:val="4"/>
                                  <w:szCs w:val="4"/>
                                  <w:u w:val="single"/>
                                </w:rPr>
                              </w:pPr>
                            </w:p>
                            <w:p w14:paraId="270F65DD" w14:textId="77777777" w:rsidR="00295A2C" w:rsidRPr="00BC47B7" w:rsidRDefault="00295A2C" w:rsidP="00295A2C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4"/>
                                  <w:szCs w:val="4"/>
                                </w:rPr>
                              </w:pPr>
                            </w:p>
                            <w:p w14:paraId="14C3A335" w14:textId="77777777" w:rsidR="00295A2C" w:rsidRPr="00BC47B7" w:rsidRDefault="00295A2C" w:rsidP="00295A2C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1"/>
                                  <w:szCs w:val="21"/>
                                </w:rPr>
                              </w:pPr>
                              <w:r w:rsidRPr="00BC47B7">
                                <w:rPr>
                                  <w:rFonts w:ascii="Gill Sans" w:hAnsi="Gill Sans" w:cs="Gill Sans"/>
                                  <w:b/>
                                  <w:sz w:val="21"/>
                                  <w:szCs w:val="21"/>
                                </w:rPr>
                                <w:t>ANTS framework</w:t>
                              </w:r>
                            </w:p>
                            <w:p w14:paraId="3058EC84" w14:textId="77777777" w:rsidR="00295A2C" w:rsidRPr="00BC47B7" w:rsidRDefault="00295A2C" w:rsidP="00295A2C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5E7649A3" w14:textId="77777777" w:rsidR="00295A2C" w:rsidRPr="004207B6" w:rsidRDefault="00295A2C" w:rsidP="00295A2C">
                              <w:pPr>
                                <w:rPr>
                                  <w:rFonts w:ascii="Gill Sans" w:hAnsi="Gill Sans" w:cs="Gill Sans"/>
                                  <w:sz w:val="22"/>
                                  <w:szCs w:val="22"/>
                                </w:rPr>
                              </w:pPr>
                              <w:r w:rsidRPr="004207B6">
                                <w:rPr>
                                  <w:rFonts w:ascii="Gill Sans" w:hAnsi="Gill Sans" w:cs="Gill Sans"/>
                                  <w:sz w:val="22"/>
                                  <w:szCs w:val="22"/>
                                </w:rPr>
                                <w:t>TM  =</w:t>
                              </w:r>
                              <w:r>
                                <w:rPr>
                                  <w:rFonts w:ascii="Gill Sans" w:hAnsi="Gill Sans" w:cs="Gill Sans"/>
                                  <w:sz w:val="22"/>
                                  <w:szCs w:val="22"/>
                                </w:rPr>
                                <w:t xml:space="preserve"> T</w:t>
                              </w:r>
                              <w:r w:rsidRPr="004207B6">
                                <w:rPr>
                                  <w:rFonts w:ascii="Gill Sans" w:hAnsi="Gill Sans" w:cs="Gill Sans"/>
                                  <w:sz w:val="22"/>
                                  <w:szCs w:val="22"/>
                                </w:rPr>
                                <w:t>ask management</w:t>
                              </w:r>
                            </w:p>
                            <w:p w14:paraId="7AF3C934" w14:textId="77777777" w:rsidR="00295A2C" w:rsidRPr="004207B6" w:rsidRDefault="00295A2C" w:rsidP="00295A2C">
                              <w:pPr>
                                <w:rPr>
                                  <w:rFonts w:ascii="Gill Sans" w:hAnsi="Gill Sans" w:cs="Gill San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Gill Sans" w:hAnsi="Gill Sans" w:cs="Gill Sans"/>
                                  <w:sz w:val="22"/>
                                  <w:szCs w:val="22"/>
                                </w:rPr>
                                <w:t>TW = T</w:t>
                              </w:r>
                              <w:r w:rsidRPr="004207B6">
                                <w:rPr>
                                  <w:rFonts w:ascii="Gill Sans" w:hAnsi="Gill Sans" w:cs="Gill Sans"/>
                                  <w:sz w:val="22"/>
                                  <w:szCs w:val="22"/>
                                </w:rPr>
                                <w:t>eam working</w:t>
                              </w:r>
                            </w:p>
                            <w:p w14:paraId="757ACBAB" w14:textId="77777777" w:rsidR="00295A2C" w:rsidRPr="004207B6" w:rsidRDefault="00295A2C" w:rsidP="00295A2C">
                              <w:pPr>
                                <w:rPr>
                                  <w:rFonts w:ascii="Gill Sans" w:hAnsi="Gill Sans" w:cs="Gill San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Gill Sans" w:hAnsi="Gill Sans" w:cs="Gill Sans"/>
                                  <w:sz w:val="22"/>
                                  <w:szCs w:val="22"/>
                                </w:rPr>
                                <w:t>SA   = S</w:t>
                              </w:r>
                              <w:r w:rsidRPr="004207B6">
                                <w:rPr>
                                  <w:rFonts w:ascii="Gill Sans" w:hAnsi="Gill Sans" w:cs="Gill Sans"/>
                                  <w:sz w:val="22"/>
                                  <w:szCs w:val="22"/>
                                </w:rPr>
                                <w:t>ituation awareness</w:t>
                              </w:r>
                            </w:p>
                            <w:p w14:paraId="02E46206" w14:textId="77777777" w:rsidR="00295A2C" w:rsidRPr="004207B6" w:rsidRDefault="00295A2C" w:rsidP="00295A2C">
                              <w:pPr>
                                <w:rPr>
                                  <w:rFonts w:ascii="Gill Sans" w:hAnsi="Gill Sans" w:cs="Gill Sans"/>
                                  <w:sz w:val="22"/>
                                  <w:szCs w:val="22"/>
                                </w:rPr>
                              </w:pPr>
                              <w:r w:rsidRPr="004207B6">
                                <w:rPr>
                                  <w:rFonts w:ascii="Gill Sans" w:hAnsi="Gill Sans" w:cs="Gill Sans"/>
                                  <w:sz w:val="22"/>
                                  <w:szCs w:val="22"/>
                                </w:rPr>
                                <w:t>DM</w:t>
                              </w:r>
                              <w:r w:rsidRPr="004207B6">
                                <w:rPr>
                                  <w:rFonts w:ascii="Gill Sans" w:hAnsi="Gill Sans" w:cs="Gill Sans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>
                                <w:rPr>
                                  <w:rFonts w:ascii="Gill Sans" w:hAnsi="Gill Sans" w:cs="Gill Sans"/>
                                  <w:sz w:val="22"/>
                                  <w:szCs w:val="22"/>
                                </w:rPr>
                                <w:t>= D</w:t>
                              </w:r>
                              <w:r w:rsidRPr="004207B6">
                                <w:rPr>
                                  <w:rFonts w:ascii="Gill Sans" w:hAnsi="Gill Sans" w:cs="Gill Sans"/>
                                  <w:sz w:val="22"/>
                                  <w:szCs w:val="22"/>
                                </w:rPr>
                                <w:t>ecision making</w:t>
                              </w:r>
                            </w:p>
                            <w:p w14:paraId="0E91403F" w14:textId="77777777" w:rsidR="00295A2C" w:rsidRPr="00BC47B7" w:rsidRDefault="00295A2C" w:rsidP="00295A2C">
                              <w:pPr>
                                <w:rPr>
                                  <w:rFonts w:ascii="Gill Sans" w:hAnsi="Gill Sans" w:cs="Gill Sans"/>
                                  <w:sz w:val="16"/>
                                  <w:szCs w:val="16"/>
                                </w:rPr>
                              </w:pPr>
                            </w:p>
                            <w:p w14:paraId="755A6FFA" w14:textId="77777777" w:rsidR="00295A2C" w:rsidRPr="004207B6" w:rsidRDefault="00295A2C" w:rsidP="00295A2C">
                              <w:pPr>
                                <w:rPr>
                                  <w:rFonts w:ascii="Gill Sans" w:hAnsi="Gill Sans" w:cs="Gill Sans"/>
                                  <w:i/>
                                  <w:sz w:val="22"/>
                                  <w:szCs w:val="22"/>
                                  <w:u w:val="dotted"/>
                                </w:rPr>
                              </w:pPr>
                              <w:r w:rsidRPr="004207B6">
                                <w:rPr>
                                  <w:rFonts w:ascii="Gill Sans" w:hAnsi="Gill Sans" w:cs="Gill Sans"/>
                                  <w:i/>
                                  <w:sz w:val="22"/>
                                  <w:szCs w:val="22"/>
                                  <w:u w:val="dotted"/>
                                </w:rPr>
                                <w:t>Broken underline</w:t>
                              </w:r>
                              <w:r w:rsidRPr="004207B6">
                                <w:rPr>
                                  <w:rFonts w:ascii="Gill Sans" w:hAnsi="Gill Sans" w:cs="Gill Sans"/>
                                  <w:i/>
                                  <w:sz w:val="22"/>
                                  <w:szCs w:val="22"/>
                                </w:rPr>
                                <w:t xml:space="preserve"> = </w:t>
                              </w:r>
                              <w:r w:rsidRPr="004207B6">
                                <w:rPr>
                                  <w:rFonts w:ascii="Gill Sans" w:hAnsi="Gill Sans" w:cs="Gill Sans"/>
                                  <w:sz w:val="22"/>
                                  <w:szCs w:val="22"/>
                                </w:rPr>
                                <w:t>ANTS element</w:t>
                              </w:r>
                            </w:p>
                            <w:p w14:paraId="2986B86B" w14:textId="77777777" w:rsidR="00295A2C" w:rsidRDefault="00295A2C" w:rsidP="00295A2C">
                              <w:pPr>
                                <w:rPr>
                                  <w:rFonts w:ascii="Gill Sans" w:hAnsi="Gill Sans" w:cs="Gill Sans"/>
                                  <w:u w:val="dotted"/>
                                </w:rPr>
                              </w:pPr>
                            </w:p>
                            <w:p w14:paraId="305D983F" w14:textId="77777777" w:rsidR="00295A2C" w:rsidRPr="00AF512E" w:rsidRDefault="00295A2C" w:rsidP="00295A2C">
                              <w:pPr>
                                <w:rPr>
                                  <w:rFonts w:ascii="Gill Sans" w:hAnsi="Gill Sans" w:cs="Gill Sans"/>
                                  <w:u w:val="single"/>
                                </w:rPr>
                              </w:pPr>
                            </w:p>
                            <w:p w14:paraId="11A66548" w14:textId="77777777" w:rsidR="00295A2C" w:rsidRPr="003F58F2" w:rsidRDefault="00295A2C" w:rsidP="00295A2C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p w14:paraId="37883E11" w14:textId="77777777" w:rsidR="00295A2C" w:rsidRPr="009E23BA" w:rsidRDefault="00295A2C" w:rsidP="00295A2C">
                              <w:pPr>
                                <w:rPr>
                                  <w:rFonts w:ascii="Gill Sans" w:hAnsi="Gill Sans" w:cs="Gill Sans"/>
                                </w:rPr>
                              </w:pPr>
                              <w:r>
                                <w:rPr>
                                  <w:rFonts w:ascii="Gill Sans" w:hAnsi="Gill Sans" w:cs="Gill San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70BF86" id="Group 7" o:spid="_x0000_s1026" style="position:absolute;margin-left:1.1pt;margin-top:13.3pt;width:700.45pt;height:399.05pt;z-index:251659264;mso-width-relative:margin;mso-height-relative:margin" coordorigin="" coordsize="91211,53484" o:gfxdata="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v/Pbv3G&#13;&#10;2FWcdwCeZdf22mtSl02Jw8awNhDsYEohfEjBwIaVSKSCZAGqbKQomH/GhADCKA2WCttIJRRoQSoC&#13;&#10;PiDiKm2EkqA0VKBEiqlLiqJEQBIhtRa0EAxFBYpqSKWkddPtb/aes9leX19fIkK/PGO/O3PmzJn3&#13;&#10;zHPmnF0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">
                <v:group id="Group 6" o:spid="_x0000_s1027" style="position:absolute;width:91211;height:53483" coordorigin="" coordsize="91216,534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top:1434;width:25234;height:509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">
                    <v:imagedata r:id="rId15" o:title="" croptop="6075f" cropbottom="5715f" cropleft="6350f" cropright="24710f"/>
                  </v:shape>
                  <v:group id="Group 4" o:spid="_x0000_s1029" style="position:absolute;left:16136;width:75080;height:53483" coordorigin="" coordsize="75079,534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0" type="#_x0000_t202" style="position:absolute;left:37828;width:37251;height:534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" fillcolor="white [3201]" strokecolor="black [3213]" strokeweight=".5pt">
                      <v:textbox>
                        <w:txbxContent>
                          <w:p w14:paraId="1A5B458D" w14:textId="77777777" w:rsidR="00295A2C" w:rsidRDefault="00295A2C" w:rsidP="00295A2C">
                            <w:pPr>
                              <w:jc w:val="center"/>
                            </w:pPr>
                          </w:p>
                          <w:p w14:paraId="3A87E64C" w14:textId="77777777" w:rsidR="00295A2C" w:rsidRDefault="00295A2C" w:rsidP="00295A2C">
                            <w:pPr>
                              <w:jc w:val="center"/>
                            </w:pPr>
                          </w:p>
                          <w:p w14:paraId="0A9AD4AB" w14:textId="77777777" w:rsidR="00295A2C" w:rsidRDefault="00295A2C" w:rsidP="00295A2C">
                            <w:pPr>
                              <w:jc w:val="center"/>
                            </w:pPr>
                          </w:p>
                          <w:p w14:paraId="70DD5C8A" w14:textId="77777777" w:rsidR="00295A2C" w:rsidRDefault="00295A2C" w:rsidP="00295A2C">
                            <w:pPr>
                              <w:jc w:val="center"/>
                            </w:pPr>
                          </w:p>
                          <w:p w14:paraId="773411B7" w14:textId="77777777" w:rsidR="00295A2C" w:rsidRDefault="00295A2C" w:rsidP="00295A2C">
                            <w:pPr>
                              <w:jc w:val="center"/>
                            </w:pPr>
                          </w:p>
                          <w:p w14:paraId="239895CA" w14:textId="77777777" w:rsidR="00295A2C" w:rsidRDefault="00295A2C" w:rsidP="00295A2C">
                            <w:pPr>
                              <w:jc w:val="center"/>
                            </w:pPr>
                          </w:p>
                          <w:p w14:paraId="2FB7270C" w14:textId="77777777" w:rsidR="00295A2C" w:rsidRDefault="00295A2C" w:rsidP="00295A2C">
                            <w:pPr>
                              <w:jc w:val="center"/>
                            </w:pPr>
                          </w:p>
                          <w:p w14:paraId="2061C7D6" w14:textId="77777777" w:rsidR="00295A2C" w:rsidRDefault="00295A2C" w:rsidP="00295A2C">
                            <w:pPr>
                              <w:jc w:val="center"/>
                            </w:pPr>
                          </w:p>
                          <w:p w14:paraId="623C135D" w14:textId="77777777" w:rsidR="00295A2C" w:rsidRDefault="00295A2C" w:rsidP="00295A2C">
                            <w:pPr>
                              <w:jc w:val="center"/>
                            </w:pPr>
                          </w:p>
                          <w:p w14:paraId="35BFC096" w14:textId="77777777" w:rsidR="00295A2C" w:rsidRDefault="00295A2C" w:rsidP="00295A2C">
                            <w:pPr>
                              <w:jc w:val="center"/>
                            </w:pPr>
                          </w:p>
                          <w:p w14:paraId="184C0041" w14:textId="77777777" w:rsidR="00295A2C" w:rsidRDefault="00295A2C" w:rsidP="00295A2C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14:paraId="36B27536" w14:textId="77777777" w:rsidR="00295A2C" w:rsidRPr="009E23BA" w:rsidRDefault="00295A2C" w:rsidP="00295A2C">
                            <w:pPr>
                              <w:jc w:val="center"/>
                              <w:rPr>
                                <w:rFonts w:ascii="Gill Sans" w:hAnsi="Gill Sans" w:cs="Gill Sans"/>
                                <w:b/>
                                <w:i/>
                              </w:rPr>
                            </w:pPr>
                            <w:r w:rsidRPr="009E23BA">
                              <w:rPr>
                                <w:rFonts w:ascii="Gill Sans" w:hAnsi="Gill Sans" w:cs="Gill Sans" w:hint="cs"/>
                                <w:b/>
                                <w:i/>
                              </w:rPr>
                              <w:t>Place Post-it</w:t>
                            </w:r>
                            <w:r w:rsidRPr="009E23BA">
                              <w:rPr>
                                <w:rFonts w:ascii="Gill Sans" w:hAnsi="Gill Sans" w:cs="Gill Sans" w:hint="cs"/>
                                <w:b/>
                                <w:i/>
                                <w:vertAlign w:val="superscript"/>
                              </w:rPr>
                              <w:sym w:font="Symbol" w:char="F0E2"/>
                            </w:r>
                            <w:r w:rsidRPr="009E23BA">
                              <w:rPr>
                                <w:rFonts w:ascii="Gill Sans" w:hAnsi="Gill Sans" w:cs="Gill Sans" w:hint="cs"/>
                                <w:b/>
                                <w:i/>
                              </w:rPr>
                              <w:t xml:space="preserve"> note here </w:t>
                            </w:r>
                          </w:p>
                        </w:txbxContent>
                      </v:textbox>
                    </v:shape>
                    <v:shape id="Text Box 5" o:spid="_x0000_s1031" type="#_x0000_t202" style="position:absolute;top:4661;width:34535;height:305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" fillcolor="white [3201]" strokecolor="black [3213]" strokeweight=".5pt">
                      <v:textbox>
                        <w:txbxContent>
                          <w:p w14:paraId="09B712EC" w14:textId="77777777" w:rsidR="00295A2C" w:rsidRPr="00AB79EE" w:rsidRDefault="00295A2C" w:rsidP="00295A2C">
                            <w:pPr>
                              <w:jc w:val="center"/>
                              <w:rPr>
                                <w:rFonts w:ascii="Gill Sans" w:hAnsi="Gill Sans" w:cs="Gill Sans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4F5DA433" w14:textId="77777777" w:rsidR="00295A2C" w:rsidRPr="007166CA" w:rsidRDefault="00295A2C" w:rsidP="00295A2C">
                            <w:pPr>
                              <w:jc w:val="center"/>
                              <w:rPr>
                                <w:rFonts w:ascii="Gill Sans" w:hAnsi="Gill Sans" w:cs="Gill Sans"/>
                                <w:b/>
                                <w:sz w:val="28"/>
                                <w:szCs w:val="28"/>
                              </w:rPr>
                            </w:pPr>
                            <w:r w:rsidRPr="007166CA">
                              <w:rPr>
                                <w:rFonts w:ascii="Gill Sans" w:hAnsi="Gill Sans" w:cs="Gill Sans"/>
                                <w:b/>
                                <w:sz w:val="28"/>
                                <w:szCs w:val="28"/>
                              </w:rPr>
                              <w:t>Learning objectives</w:t>
                            </w:r>
                          </w:p>
                          <w:p w14:paraId="567128C5" w14:textId="77777777" w:rsidR="00295A2C" w:rsidRPr="00B30275" w:rsidRDefault="00295A2C" w:rsidP="00295A2C">
                            <w:pPr>
                              <w:jc w:val="center"/>
                              <w:rPr>
                                <w:rFonts w:ascii="Gill Sans" w:hAnsi="Gill Sans" w:cs="Gill Sans"/>
                                <w:sz w:val="22"/>
                                <w:szCs w:val="22"/>
                              </w:rPr>
                            </w:pPr>
                          </w:p>
                          <w:p w14:paraId="4E35EB27" w14:textId="77777777" w:rsidR="00295A2C" w:rsidRPr="00B30275" w:rsidRDefault="00295A2C" w:rsidP="00295A2C">
                            <w:pPr>
                              <w:jc w:val="center"/>
                              <w:rPr>
                                <w:rFonts w:ascii="Gill Sans" w:hAnsi="Gill Sans" w:cs="Gill Sans"/>
                                <w:sz w:val="22"/>
                                <w:szCs w:val="22"/>
                              </w:rPr>
                            </w:pPr>
                          </w:p>
                          <w:p w14:paraId="427A9696" w14:textId="77777777" w:rsidR="00295A2C" w:rsidRPr="00B30275" w:rsidRDefault="00295A2C" w:rsidP="00295A2C">
                            <w:pPr>
                              <w:jc w:val="both"/>
                            </w:pPr>
                          </w:p>
                        </w:txbxContent>
                      </v:textbox>
                    </v:shape>
                  </v:group>
                </v:group>
                <v:shape id="Text Box 11" o:spid="_x0000_s1032" type="#_x0000_t202" style="position:absolute;left:28870;top:37863;width:21774;height:156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" fillcolor="white [3201]" strokecolor="black [3213]" strokeweight=".5pt">
                  <v:textbox>
                    <w:txbxContent>
                      <w:p w14:paraId="53816BBF" w14:textId="77777777" w:rsidR="00295A2C" w:rsidRPr="00AB79EE" w:rsidRDefault="00295A2C" w:rsidP="00295A2C">
                        <w:pPr>
                          <w:rPr>
                            <w:rFonts w:ascii="Gill Sans" w:hAnsi="Gill Sans" w:cs="Gill Sans"/>
                            <w:b/>
                            <w:sz w:val="4"/>
                            <w:szCs w:val="4"/>
                            <w:u w:val="single"/>
                          </w:rPr>
                        </w:pPr>
                      </w:p>
                      <w:p w14:paraId="270F65DD" w14:textId="77777777" w:rsidR="00295A2C" w:rsidRPr="00BC47B7" w:rsidRDefault="00295A2C" w:rsidP="00295A2C">
                        <w:pPr>
                          <w:jc w:val="center"/>
                          <w:rPr>
                            <w:rFonts w:ascii="Gill Sans" w:hAnsi="Gill Sans" w:cs="Gill Sans"/>
                            <w:b/>
                            <w:sz w:val="4"/>
                            <w:szCs w:val="4"/>
                          </w:rPr>
                        </w:pPr>
                      </w:p>
                      <w:p w14:paraId="14C3A335" w14:textId="77777777" w:rsidR="00295A2C" w:rsidRPr="00BC47B7" w:rsidRDefault="00295A2C" w:rsidP="00295A2C">
                        <w:pPr>
                          <w:jc w:val="center"/>
                          <w:rPr>
                            <w:rFonts w:ascii="Gill Sans" w:hAnsi="Gill Sans" w:cs="Gill Sans"/>
                            <w:b/>
                            <w:sz w:val="21"/>
                            <w:szCs w:val="21"/>
                          </w:rPr>
                        </w:pPr>
                        <w:r w:rsidRPr="00BC47B7">
                          <w:rPr>
                            <w:rFonts w:ascii="Gill Sans" w:hAnsi="Gill Sans" w:cs="Gill Sans"/>
                            <w:b/>
                            <w:sz w:val="21"/>
                            <w:szCs w:val="21"/>
                          </w:rPr>
                          <w:t>ANTS framework</w:t>
                        </w:r>
                      </w:p>
                      <w:p w14:paraId="3058EC84" w14:textId="77777777" w:rsidR="00295A2C" w:rsidRPr="00BC47B7" w:rsidRDefault="00295A2C" w:rsidP="00295A2C">
                        <w:pPr>
                          <w:jc w:val="center"/>
                          <w:rPr>
                            <w:rFonts w:ascii="Gill Sans" w:hAnsi="Gill Sans" w:cs="Gill Sans"/>
                            <w:b/>
                            <w:sz w:val="22"/>
                            <w:szCs w:val="22"/>
                          </w:rPr>
                        </w:pPr>
                      </w:p>
                      <w:p w14:paraId="5E7649A3" w14:textId="77777777" w:rsidR="00295A2C" w:rsidRPr="004207B6" w:rsidRDefault="00295A2C" w:rsidP="00295A2C">
                        <w:pPr>
                          <w:rPr>
                            <w:rFonts w:ascii="Gill Sans" w:hAnsi="Gill Sans" w:cs="Gill Sans"/>
                            <w:sz w:val="22"/>
                            <w:szCs w:val="22"/>
                          </w:rPr>
                        </w:pPr>
                        <w:proofErr w:type="gramStart"/>
                        <w:r w:rsidRPr="004207B6">
                          <w:rPr>
                            <w:rFonts w:ascii="Gill Sans" w:hAnsi="Gill Sans" w:cs="Gill Sans"/>
                            <w:sz w:val="22"/>
                            <w:szCs w:val="22"/>
                          </w:rPr>
                          <w:t>TM  =</w:t>
                        </w:r>
                        <w:proofErr w:type="gramEnd"/>
                        <w:r>
                          <w:rPr>
                            <w:rFonts w:ascii="Gill Sans" w:hAnsi="Gill Sans" w:cs="Gill Sans"/>
                            <w:sz w:val="22"/>
                            <w:szCs w:val="22"/>
                          </w:rPr>
                          <w:t xml:space="preserve"> T</w:t>
                        </w:r>
                        <w:r w:rsidRPr="004207B6">
                          <w:rPr>
                            <w:rFonts w:ascii="Gill Sans" w:hAnsi="Gill Sans" w:cs="Gill Sans"/>
                            <w:sz w:val="22"/>
                            <w:szCs w:val="22"/>
                          </w:rPr>
                          <w:t>ask management</w:t>
                        </w:r>
                      </w:p>
                      <w:p w14:paraId="7AF3C934" w14:textId="77777777" w:rsidR="00295A2C" w:rsidRPr="004207B6" w:rsidRDefault="00295A2C" w:rsidP="00295A2C">
                        <w:pPr>
                          <w:rPr>
                            <w:rFonts w:ascii="Gill Sans" w:hAnsi="Gill Sans" w:cs="Gill San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ill Sans" w:hAnsi="Gill Sans" w:cs="Gill Sans"/>
                            <w:sz w:val="22"/>
                            <w:szCs w:val="22"/>
                          </w:rPr>
                          <w:t>TW = T</w:t>
                        </w:r>
                        <w:r w:rsidRPr="004207B6">
                          <w:rPr>
                            <w:rFonts w:ascii="Gill Sans" w:hAnsi="Gill Sans" w:cs="Gill Sans"/>
                            <w:sz w:val="22"/>
                            <w:szCs w:val="22"/>
                          </w:rPr>
                          <w:t>eam working</w:t>
                        </w:r>
                      </w:p>
                      <w:p w14:paraId="757ACBAB" w14:textId="77777777" w:rsidR="00295A2C" w:rsidRPr="004207B6" w:rsidRDefault="00295A2C" w:rsidP="00295A2C">
                        <w:pPr>
                          <w:rPr>
                            <w:rFonts w:ascii="Gill Sans" w:hAnsi="Gill Sans" w:cs="Gill San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ill Sans" w:hAnsi="Gill Sans" w:cs="Gill Sans"/>
                            <w:sz w:val="22"/>
                            <w:szCs w:val="22"/>
                          </w:rPr>
                          <w:t>SA   = S</w:t>
                        </w:r>
                        <w:r w:rsidRPr="004207B6">
                          <w:rPr>
                            <w:rFonts w:ascii="Gill Sans" w:hAnsi="Gill Sans" w:cs="Gill Sans"/>
                            <w:sz w:val="22"/>
                            <w:szCs w:val="22"/>
                          </w:rPr>
                          <w:t>ituation awareness</w:t>
                        </w:r>
                      </w:p>
                      <w:p w14:paraId="02E46206" w14:textId="77777777" w:rsidR="00295A2C" w:rsidRPr="004207B6" w:rsidRDefault="00295A2C" w:rsidP="00295A2C">
                        <w:pPr>
                          <w:rPr>
                            <w:rFonts w:ascii="Gill Sans" w:hAnsi="Gill Sans" w:cs="Gill Sans"/>
                            <w:sz w:val="22"/>
                            <w:szCs w:val="22"/>
                          </w:rPr>
                        </w:pPr>
                        <w:proofErr w:type="gramStart"/>
                        <w:r w:rsidRPr="004207B6">
                          <w:rPr>
                            <w:rFonts w:ascii="Gill Sans" w:hAnsi="Gill Sans" w:cs="Gill Sans"/>
                            <w:sz w:val="22"/>
                            <w:szCs w:val="22"/>
                          </w:rPr>
                          <w:t>DM</w:t>
                        </w:r>
                        <w:r w:rsidRPr="004207B6">
                          <w:rPr>
                            <w:rFonts w:ascii="Gill Sans" w:hAnsi="Gill Sans" w:cs="Gill Sans"/>
                            <w:sz w:val="16"/>
                            <w:szCs w:val="16"/>
                          </w:rPr>
                          <w:t xml:space="preserve">  </w:t>
                        </w:r>
                        <w:r>
                          <w:rPr>
                            <w:rFonts w:ascii="Gill Sans" w:hAnsi="Gill Sans" w:cs="Gill Sans"/>
                            <w:sz w:val="22"/>
                            <w:szCs w:val="22"/>
                          </w:rPr>
                          <w:t>=</w:t>
                        </w:r>
                        <w:proofErr w:type="gramEnd"/>
                        <w:r>
                          <w:rPr>
                            <w:rFonts w:ascii="Gill Sans" w:hAnsi="Gill Sans" w:cs="Gill Sans"/>
                            <w:sz w:val="22"/>
                            <w:szCs w:val="22"/>
                          </w:rPr>
                          <w:t xml:space="preserve"> D</w:t>
                        </w:r>
                        <w:r w:rsidRPr="004207B6">
                          <w:rPr>
                            <w:rFonts w:ascii="Gill Sans" w:hAnsi="Gill Sans" w:cs="Gill Sans"/>
                            <w:sz w:val="22"/>
                            <w:szCs w:val="22"/>
                          </w:rPr>
                          <w:t>ecision making</w:t>
                        </w:r>
                      </w:p>
                      <w:p w14:paraId="0E91403F" w14:textId="77777777" w:rsidR="00295A2C" w:rsidRPr="00BC47B7" w:rsidRDefault="00295A2C" w:rsidP="00295A2C">
                        <w:pPr>
                          <w:rPr>
                            <w:rFonts w:ascii="Gill Sans" w:hAnsi="Gill Sans" w:cs="Gill Sans"/>
                            <w:sz w:val="16"/>
                            <w:szCs w:val="16"/>
                          </w:rPr>
                        </w:pPr>
                      </w:p>
                      <w:p w14:paraId="755A6FFA" w14:textId="77777777" w:rsidR="00295A2C" w:rsidRPr="004207B6" w:rsidRDefault="00295A2C" w:rsidP="00295A2C">
                        <w:pPr>
                          <w:rPr>
                            <w:rFonts w:ascii="Gill Sans" w:hAnsi="Gill Sans" w:cs="Gill Sans"/>
                            <w:i/>
                            <w:sz w:val="22"/>
                            <w:szCs w:val="22"/>
                            <w:u w:val="dotted"/>
                          </w:rPr>
                        </w:pPr>
                        <w:r w:rsidRPr="004207B6">
                          <w:rPr>
                            <w:rFonts w:ascii="Gill Sans" w:hAnsi="Gill Sans" w:cs="Gill Sans"/>
                            <w:i/>
                            <w:sz w:val="22"/>
                            <w:szCs w:val="22"/>
                            <w:u w:val="dotted"/>
                          </w:rPr>
                          <w:t>Broken underline</w:t>
                        </w:r>
                        <w:r w:rsidRPr="004207B6">
                          <w:rPr>
                            <w:rFonts w:ascii="Gill Sans" w:hAnsi="Gill Sans" w:cs="Gill Sans"/>
                            <w:i/>
                            <w:sz w:val="22"/>
                            <w:szCs w:val="22"/>
                          </w:rPr>
                          <w:t xml:space="preserve"> = </w:t>
                        </w:r>
                        <w:r w:rsidRPr="004207B6">
                          <w:rPr>
                            <w:rFonts w:ascii="Gill Sans" w:hAnsi="Gill Sans" w:cs="Gill Sans"/>
                            <w:sz w:val="22"/>
                            <w:szCs w:val="22"/>
                          </w:rPr>
                          <w:t>ANTS element</w:t>
                        </w:r>
                      </w:p>
                      <w:p w14:paraId="2986B86B" w14:textId="77777777" w:rsidR="00295A2C" w:rsidRDefault="00295A2C" w:rsidP="00295A2C">
                        <w:pPr>
                          <w:rPr>
                            <w:rFonts w:ascii="Gill Sans" w:hAnsi="Gill Sans" w:cs="Gill Sans"/>
                            <w:u w:val="dotted"/>
                          </w:rPr>
                        </w:pPr>
                      </w:p>
                      <w:p w14:paraId="305D983F" w14:textId="77777777" w:rsidR="00295A2C" w:rsidRPr="00AF512E" w:rsidRDefault="00295A2C" w:rsidP="00295A2C">
                        <w:pPr>
                          <w:rPr>
                            <w:rFonts w:ascii="Gill Sans" w:hAnsi="Gill Sans" w:cs="Gill Sans"/>
                            <w:u w:val="single"/>
                          </w:rPr>
                        </w:pPr>
                      </w:p>
                      <w:p w14:paraId="11A66548" w14:textId="77777777" w:rsidR="00295A2C" w:rsidRPr="003F58F2" w:rsidRDefault="00295A2C" w:rsidP="00295A2C">
                        <w:pPr>
                          <w:jc w:val="center"/>
                          <w:rPr>
                            <w:rFonts w:ascii="Gill Sans" w:hAnsi="Gill Sans" w:cs="Gill Sans"/>
                            <w:b/>
                            <w:sz w:val="16"/>
                            <w:szCs w:val="16"/>
                            <w:u w:val="single"/>
                          </w:rPr>
                        </w:pPr>
                      </w:p>
                      <w:p w14:paraId="37883E11" w14:textId="77777777" w:rsidR="00295A2C" w:rsidRPr="009E23BA" w:rsidRDefault="00295A2C" w:rsidP="00295A2C">
                        <w:pPr>
                          <w:rPr>
                            <w:rFonts w:ascii="Gill Sans" w:hAnsi="Gill Sans" w:cs="Gill Sans"/>
                          </w:rPr>
                        </w:pPr>
                        <w:r>
                          <w:rPr>
                            <w:rFonts w:ascii="Gill Sans" w:hAnsi="Gill Sans" w:cs="Gill Sans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F2E878" w14:textId="40C48462" w:rsidR="00295A2C" w:rsidRPr="00A05EE3" w:rsidRDefault="00295A2C" w:rsidP="00295A2C">
      <w:pPr>
        <w:rPr>
          <w:rFonts w:ascii="Gill Sans" w:hAnsi="Gill Sans" w:cs="Gill Sans"/>
          <w:b/>
          <w:u w:val="single"/>
        </w:rPr>
      </w:pPr>
    </w:p>
    <w:p w14:paraId="60CD2BF8" w14:textId="5C48845F" w:rsidR="00295A2C" w:rsidRDefault="00295A2C" w:rsidP="00295A2C">
      <w:pPr>
        <w:rPr>
          <w:rFonts w:ascii="Gill Sans" w:hAnsi="Gill Sans" w:cs="Gill Sans"/>
        </w:rPr>
      </w:pPr>
    </w:p>
    <w:p w14:paraId="3A1CA3FC" w14:textId="7060256D" w:rsidR="00295A2C" w:rsidRDefault="00295A2C" w:rsidP="00295A2C">
      <w:pPr>
        <w:tabs>
          <w:tab w:val="center" w:pos="4680"/>
        </w:tabs>
        <w:rPr>
          <w:rFonts w:ascii="Gill Sans" w:hAnsi="Gill Sans" w:cs="Gill Sans"/>
        </w:rPr>
      </w:pPr>
    </w:p>
    <w:p w14:paraId="77CBBAAF" w14:textId="45842F9D" w:rsidR="00295A2C" w:rsidRDefault="00295A2C" w:rsidP="00295A2C">
      <w:pPr>
        <w:tabs>
          <w:tab w:val="center" w:pos="4680"/>
        </w:tabs>
        <w:rPr>
          <w:rFonts w:ascii="Gill Sans" w:hAnsi="Gill Sans" w:cs="Gill Sans"/>
          <w:b/>
          <w:sz w:val="28"/>
          <w:szCs w:val="28"/>
          <w:u w:val="single"/>
        </w:rPr>
      </w:pPr>
    </w:p>
    <w:p w14:paraId="5DC5B7FE" w14:textId="1027560A" w:rsidR="00295A2C" w:rsidRDefault="00295A2C" w:rsidP="00295A2C">
      <w:pPr>
        <w:tabs>
          <w:tab w:val="center" w:pos="4680"/>
        </w:tabs>
        <w:rPr>
          <w:rFonts w:ascii="Gill Sans" w:hAnsi="Gill Sans" w:cs="Gill Sans"/>
          <w:b/>
          <w:sz w:val="28"/>
          <w:szCs w:val="28"/>
          <w:u w:val="single"/>
        </w:rPr>
      </w:pPr>
    </w:p>
    <w:p w14:paraId="05308530" w14:textId="7F07C94E" w:rsidR="00295A2C" w:rsidRDefault="00295A2C" w:rsidP="00295A2C">
      <w:pPr>
        <w:tabs>
          <w:tab w:val="center" w:pos="4680"/>
        </w:tabs>
        <w:rPr>
          <w:rFonts w:ascii="Gill Sans" w:hAnsi="Gill Sans" w:cs="Gill Sans"/>
          <w:b/>
          <w:sz w:val="28"/>
          <w:szCs w:val="28"/>
          <w:u w:val="single"/>
        </w:rPr>
      </w:pPr>
    </w:p>
    <w:p w14:paraId="317223DB" w14:textId="6AA4DAD0" w:rsidR="00295A2C" w:rsidRDefault="00295A2C" w:rsidP="00295A2C">
      <w:pPr>
        <w:tabs>
          <w:tab w:val="center" w:pos="4680"/>
        </w:tabs>
        <w:rPr>
          <w:rFonts w:ascii="Gill Sans" w:hAnsi="Gill Sans" w:cs="Gill Sans"/>
          <w:b/>
          <w:sz w:val="28"/>
          <w:szCs w:val="28"/>
          <w:u w:val="single"/>
        </w:rPr>
      </w:pPr>
    </w:p>
    <w:p w14:paraId="02D662DA" w14:textId="77777777" w:rsidR="00295A2C" w:rsidRDefault="00295A2C" w:rsidP="00295A2C">
      <w:pPr>
        <w:tabs>
          <w:tab w:val="center" w:pos="4680"/>
        </w:tabs>
        <w:rPr>
          <w:rFonts w:ascii="Gill Sans" w:hAnsi="Gill Sans" w:cs="Gill Sans"/>
          <w:b/>
          <w:sz w:val="28"/>
          <w:szCs w:val="28"/>
          <w:u w:val="single"/>
        </w:rPr>
      </w:pPr>
    </w:p>
    <w:p w14:paraId="759AF3F3" w14:textId="77777777" w:rsidR="00295A2C" w:rsidRDefault="00295A2C" w:rsidP="00295A2C">
      <w:pPr>
        <w:tabs>
          <w:tab w:val="center" w:pos="4680"/>
        </w:tabs>
        <w:rPr>
          <w:rFonts w:ascii="Gill Sans" w:hAnsi="Gill Sans" w:cs="Gill Sans"/>
          <w:b/>
          <w:sz w:val="28"/>
          <w:szCs w:val="28"/>
          <w:u w:val="single"/>
        </w:rPr>
      </w:pPr>
    </w:p>
    <w:p w14:paraId="548D984E" w14:textId="77777777" w:rsidR="00295A2C" w:rsidRDefault="00295A2C" w:rsidP="00295A2C">
      <w:pPr>
        <w:tabs>
          <w:tab w:val="center" w:pos="4680"/>
        </w:tabs>
        <w:rPr>
          <w:rFonts w:ascii="Gill Sans" w:hAnsi="Gill Sans" w:cs="Gill Sans"/>
          <w:b/>
          <w:sz w:val="28"/>
          <w:szCs w:val="28"/>
          <w:u w:val="single"/>
        </w:rPr>
      </w:pPr>
    </w:p>
    <w:p w14:paraId="5718CFD0" w14:textId="77777777" w:rsidR="00295A2C" w:rsidRDefault="00295A2C" w:rsidP="00295A2C">
      <w:pPr>
        <w:tabs>
          <w:tab w:val="center" w:pos="4680"/>
        </w:tabs>
        <w:rPr>
          <w:rFonts w:ascii="Gill Sans" w:hAnsi="Gill Sans" w:cs="Gill Sans"/>
          <w:b/>
          <w:sz w:val="28"/>
          <w:szCs w:val="28"/>
          <w:u w:val="single"/>
        </w:rPr>
      </w:pPr>
    </w:p>
    <w:p w14:paraId="6DE9327B" w14:textId="77777777" w:rsidR="00295A2C" w:rsidRDefault="00295A2C" w:rsidP="00295A2C">
      <w:pPr>
        <w:tabs>
          <w:tab w:val="center" w:pos="4680"/>
        </w:tabs>
        <w:rPr>
          <w:rFonts w:ascii="Gill Sans" w:hAnsi="Gill Sans" w:cs="Gill Sans"/>
          <w:b/>
          <w:sz w:val="28"/>
          <w:szCs w:val="28"/>
          <w:u w:val="single"/>
        </w:rPr>
      </w:pPr>
    </w:p>
    <w:p w14:paraId="2642834F" w14:textId="77777777" w:rsidR="00295A2C" w:rsidRDefault="00295A2C" w:rsidP="00295A2C">
      <w:pPr>
        <w:tabs>
          <w:tab w:val="center" w:pos="4680"/>
        </w:tabs>
        <w:rPr>
          <w:rFonts w:ascii="Gill Sans" w:hAnsi="Gill Sans" w:cs="Gill Sans"/>
          <w:b/>
          <w:sz w:val="28"/>
          <w:szCs w:val="28"/>
          <w:u w:val="single"/>
        </w:rPr>
      </w:pPr>
    </w:p>
    <w:p w14:paraId="60B43375" w14:textId="77777777" w:rsidR="00295A2C" w:rsidRDefault="00295A2C" w:rsidP="00295A2C">
      <w:pPr>
        <w:tabs>
          <w:tab w:val="center" w:pos="4680"/>
        </w:tabs>
        <w:rPr>
          <w:rFonts w:ascii="Gill Sans" w:hAnsi="Gill Sans" w:cs="Gill Sans"/>
          <w:b/>
          <w:sz w:val="28"/>
          <w:szCs w:val="28"/>
          <w:u w:val="single"/>
        </w:rPr>
      </w:pPr>
    </w:p>
    <w:p w14:paraId="7C26ED76" w14:textId="77777777" w:rsidR="00295A2C" w:rsidRDefault="00295A2C" w:rsidP="00295A2C">
      <w:pPr>
        <w:tabs>
          <w:tab w:val="center" w:pos="4680"/>
        </w:tabs>
        <w:rPr>
          <w:rFonts w:ascii="Gill Sans" w:hAnsi="Gill Sans" w:cs="Gill Sans"/>
          <w:b/>
          <w:sz w:val="28"/>
          <w:szCs w:val="28"/>
          <w:u w:val="single"/>
        </w:rPr>
      </w:pPr>
    </w:p>
    <w:p w14:paraId="2720BE32" w14:textId="77777777" w:rsidR="00E817F0" w:rsidRDefault="00E817F0" w:rsidP="00A3448C">
      <w:pPr>
        <w:tabs>
          <w:tab w:val="center" w:pos="4680"/>
        </w:tabs>
        <w:rPr>
          <w:rFonts w:ascii="Gill Sans" w:hAnsi="Gill Sans" w:cs="Gill Sans"/>
          <w:b/>
          <w:sz w:val="28"/>
          <w:szCs w:val="28"/>
          <w:u w:val="single"/>
        </w:rPr>
      </w:pPr>
    </w:p>
    <w:sectPr w:rsidR="00E817F0" w:rsidSect="00383284">
      <w:headerReference w:type="default" r:id="rId16"/>
      <w:footerReference w:type="default" r:id="rId17"/>
      <w:pgSz w:w="16840" w:h="11900" w:orient="landscape" w:code="9"/>
      <w:pgMar w:top="1440" w:right="1440" w:bottom="1440" w:left="1440" w:header="79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4335C" w14:textId="77777777" w:rsidR="00A84FA1" w:rsidRDefault="00A84FA1" w:rsidP="00336094">
      <w:r>
        <w:separator/>
      </w:r>
    </w:p>
  </w:endnote>
  <w:endnote w:type="continuationSeparator" w:id="0">
    <w:p w14:paraId="706917DC" w14:textId="77777777" w:rsidR="00A84FA1" w:rsidRDefault="00A84FA1" w:rsidP="00336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7BC86" w14:textId="77777777" w:rsidR="002E043B" w:rsidRDefault="002E043B" w:rsidP="00AB39F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04818F3" w14:textId="77777777" w:rsidR="002E043B" w:rsidRDefault="002E043B" w:rsidP="00AB39F4">
    <w:pPr>
      <w:pStyle w:val="Footer"/>
      <w:framePr w:wrap="none" w:vAnchor="text" w:hAnchor="margin" w:xAlign="right" w:y="1"/>
      <w:ind w:right="360" w:firstLine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8F20BEC" w14:textId="77777777" w:rsidR="000F2E43" w:rsidRDefault="000F2E43" w:rsidP="002E043B">
    <w:pPr>
      <w:pStyle w:val="Footer"/>
      <w:framePr w:wrap="none" w:vAnchor="text" w:hAnchor="margin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8C06148" w14:textId="77777777" w:rsidR="000F2E43" w:rsidRDefault="000F2E43" w:rsidP="000F2E43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192EB" w14:textId="7B9F88D0" w:rsidR="0020516E" w:rsidRPr="00F54EC0" w:rsidRDefault="00F54EC0" w:rsidP="00F54EC0">
    <w:pPr>
      <w:rPr>
        <w:rFonts w:ascii="Times New Roman" w:eastAsia="Times New Roman" w:hAnsi="Times New Roman" w:cs="Times New Roman"/>
        <w:lang w:eastAsia="en-GB"/>
      </w:rPr>
    </w:pPr>
    <w:r>
      <w:rPr>
        <w:rFonts w:ascii="Gill Sans" w:hAnsi="Gill Sans" w:cs="Gill Sans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099E647" wp14:editId="2458BEE1">
              <wp:simplePos x="0" y="0"/>
              <wp:positionH relativeFrom="column">
                <wp:posOffset>4021282</wp:posOffset>
              </wp:positionH>
              <wp:positionV relativeFrom="paragraph">
                <wp:posOffset>-273281</wp:posOffset>
              </wp:positionV>
              <wp:extent cx="1842193" cy="664845"/>
              <wp:effectExtent l="0" t="0" r="0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42193" cy="664845"/>
                        <a:chOff x="0" y="0"/>
                        <a:chExt cx="1842193" cy="664845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" cy="6648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1273" y="166255"/>
                          <a:ext cx="101092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159D15C" id="Group 18" o:spid="_x0000_s1026" style="position:absolute;margin-left:316.65pt;margin-top:-21.5pt;width:145.05pt;height:52.35pt;z-index:251661312" coordsize="18421,6648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H//0N/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//9Hfw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f//S38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H//09/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//9Tfw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//9Xfw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f//W38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H//19/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//9Dfw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f//R38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H//0t/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//9Pfw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f//U38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H//1d/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//9bfw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f//X38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H//0N/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//9Hfw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f//S38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H//09/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//9Tfw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7543;height:66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">
                <v:imagedata r:id="rId3" o:title=""/>
              </v:shape>
              <v:shape id="Picture 17" o:spid="_x0000_s1028" type="#_x0000_t75" style="position:absolute;left:8312;top:1662;width:10109;height:36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">
                <v:imagedata r:id="rId4" o:title=""/>
              </v:shape>
            </v:group>
          </w:pict>
        </mc:Fallback>
      </mc:AlternateContent>
    </w:r>
    <w:r>
      <w:rPr>
        <w:rFonts w:ascii="Gill Sans" w:hAnsi="Gill Sans" w:cs="Gill Sans"/>
      </w:rPr>
      <w:t>VAST SCENARIO DESIGN TEMPLATE</w:t>
    </w:r>
    <w:r w:rsidRPr="00F54EC0">
      <w:rPr>
        <w:rFonts w:ascii="Times New Roman" w:eastAsia="Times New Roman" w:hAnsi="Times New Roman" w:cs="Times New Roman"/>
        <w:lang w:eastAsia="en-GB"/>
      </w:rPr>
      <w:fldChar w:fldCharType="begin"/>
    </w:r>
    <w:r w:rsidRPr="00F54EC0">
      <w:rPr>
        <w:rFonts w:ascii="Times New Roman" w:eastAsia="Times New Roman" w:hAnsi="Times New Roman" w:cs="Times New Roman"/>
        <w:lang w:eastAsia="en-GB"/>
      </w:rPr>
      <w:instrText xml:space="preserve"> INCLUDEPICTURE "https://licensebuttons.net/l/by-nc-nd/3.0/88x31.png" \* MERGEFORMATINET </w:instrText>
    </w:r>
    <w:r w:rsidRPr="00F54EC0">
      <w:rPr>
        <w:rFonts w:ascii="Times New Roman" w:eastAsia="Times New Roman" w:hAnsi="Times New Roman" w:cs="Times New Roman"/>
        <w:lang w:eastAsia="en-GB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F8665" w14:textId="77777777" w:rsidR="0021017F" w:rsidRDefault="0021017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69DA8" w14:textId="39DB27B8" w:rsidR="00F54EC0" w:rsidRPr="00F54EC0" w:rsidRDefault="00F54EC0" w:rsidP="00F54EC0">
    <w:pPr>
      <w:rPr>
        <w:rFonts w:ascii="Times New Roman" w:eastAsia="Times New Roman" w:hAnsi="Times New Roman" w:cs="Times New Roman"/>
        <w:lang w:eastAsia="en-GB"/>
      </w:rPr>
    </w:pPr>
    <w:r>
      <w:rPr>
        <w:rFonts w:ascii="Gill Sans" w:hAnsi="Gill Sans" w:cs="Gill Sans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0AAF892" wp14:editId="51597184">
              <wp:simplePos x="0" y="0"/>
              <wp:positionH relativeFrom="column">
                <wp:posOffset>7067012</wp:posOffset>
              </wp:positionH>
              <wp:positionV relativeFrom="page">
                <wp:posOffset>6523240</wp:posOffset>
              </wp:positionV>
              <wp:extent cx="1842135" cy="664845"/>
              <wp:effectExtent l="0" t="0" r="0" b="0"/>
              <wp:wrapNone/>
              <wp:docPr id="25" name="Group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42135" cy="664845"/>
                        <a:chOff x="0" y="0"/>
                        <a:chExt cx="1842193" cy="664845"/>
                      </a:xfrm>
                    </wpg:grpSpPr>
                    <pic:pic xmlns:pic="http://schemas.openxmlformats.org/drawingml/2006/picture">
                      <pic:nvPicPr>
                        <pic:cNvPr id="26" name="Picture 2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" cy="6648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" name="Picture 2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1273" y="166255"/>
                          <a:ext cx="101092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48EFF5" id="Group 25" o:spid="_x0000_s1026" style="position:absolute;margin-left:556.45pt;margin-top:513.65pt;width:145.05pt;height:52.35pt;z-index:251666432;mso-position-vertical-relative:page" coordsize="18421,6648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//9Dfw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f//R38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H//0t/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//9Pf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f//U38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f//V38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H//1t/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//9ffw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f//Q38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H//0d/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//9Lfw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f//T38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H//1N/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//9Xfw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f//W38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H//19/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//9Dfw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f//R38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H//0t/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//9Pfw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f//U&#13;&#10;38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style="position:absolute;width:7543;height:66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">
                <v:imagedata r:id="rId3" o:title=""/>
              </v:shape>
              <v:shape id="Picture 27" o:spid="_x0000_s1028" type="#_x0000_t75" style="position:absolute;left:8312;top:1662;width:10109;height:36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">
                <v:imagedata r:id="rId4" o:title=""/>
              </v:shape>
              <w10:wrap anchory="page"/>
            </v:group>
          </w:pict>
        </mc:Fallback>
      </mc:AlternateContent>
    </w:r>
    <w:r>
      <w:rPr>
        <w:rFonts w:ascii="Gill Sans" w:hAnsi="Gill Sans" w:cs="Gill Sans"/>
      </w:rPr>
      <w:t>VAST SCENARIO DE</w:t>
    </w:r>
    <w:r w:rsidR="0021017F">
      <w:rPr>
        <w:rFonts w:ascii="Gill Sans" w:hAnsi="Gill Sans" w:cs="Gill Sans"/>
      </w:rPr>
      <w:t>S</w:t>
    </w:r>
    <w:r>
      <w:rPr>
        <w:rFonts w:ascii="Gill Sans" w:hAnsi="Gill Sans" w:cs="Gill Sans"/>
      </w:rPr>
      <w:t>IGN TEMPLATE</w:t>
    </w:r>
    <w:r w:rsidRPr="00F54EC0">
      <w:rPr>
        <w:rFonts w:ascii="Times New Roman" w:eastAsia="Times New Roman" w:hAnsi="Times New Roman" w:cs="Times New Roman"/>
        <w:lang w:eastAsia="en-GB"/>
      </w:rPr>
      <w:fldChar w:fldCharType="begin"/>
    </w:r>
    <w:r w:rsidRPr="00F54EC0">
      <w:rPr>
        <w:rFonts w:ascii="Times New Roman" w:eastAsia="Times New Roman" w:hAnsi="Times New Roman" w:cs="Times New Roman"/>
        <w:lang w:eastAsia="en-GB"/>
      </w:rPr>
      <w:instrText xml:space="preserve"> INCLUDEPICTURE "https://licensebuttons.net/l/by-nc-nd/3.0/88x31.png" \* MERGEFORMATINET </w:instrText>
    </w:r>
    <w:r w:rsidRPr="00F54EC0">
      <w:rPr>
        <w:rFonts w:ascii="Times New Roman" w:eastAsia="Times New Roman" w:hAnsi="Times New Roman" w:cs="Times New Roman"/>
        <w:lang w:eastAsia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25977" w14:textId="77777777" w:rsidR="00A84FA1" w:rsidRDefault="00A84FA1" w:rsidP="00336094">
      <w:r>
        <w:separator/>
      </w:r>
    </w:p>
  </w:footnote>
  <w:footnote w:type="continuationSeparator" w:id="0">
    <w:p w14:paraId="2DC6AA73" w14:textId="77777777" w:rsidR="00A84FA1" w:rsidRDefault="00A84FA1" w:rsidP="003360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98860" w14:textId="77777777" w:rsidR="0021017F" w:rsidRDefault="002101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ACAC6" w14:textId="77777777" w:rsidR="0021017F" w:rsidRDefault="0021017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78153" w14:textId="77777777" w:rsidR="0021017F" w:rsidRDefault="0021017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1AC72" w14:textId="1FE4C670" w:rsidR="00887EAE" w:rsidRDefault="00887E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3398E"/>
    <w:multiLevelType w:val="hybridMultilevel"/>
    <w:tmpl w:val="36C8F7BC"/>
    <w:lvl w:ilvl="0" w:tplc="9BFE065C">
      <w:start w:val="2"/>
      <w:numFmt w:val="bullet"/>
      <w:lvlText w:val="-"/>
      <w:lvlJc w:val="left"/>
      <w:pPr>
        <w:ind w:left="720" w:hanging="360"/>
      </w:pPr>
      <w:rPr>
        <w:rFonts w:ascii="Gill Sans" w:eastAsiaTheme="minorHAnsi" w:hAnsi="Gill Sans" w:cs="Gill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36853"/>
    <w:multiLevelType w:val="hybridMultilevel"/>
    <w:tmpl w:val="F47CEC20"/>
    <w:lvl w:ilvl="0" w:tplc="08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01675D"/>
    <w:multiLevelType w:val="hybridMultilevel"/>
    <w:tmpl w:val="B48AB366"/>
    <w:lvl w:ilvl="0" w:tplc="74A66D0A">
      <w:start w:val="2"/>
      <w:numFmt w:val="bullet"/>
      <w:lvlText w:val="-"/>
      <w:lvlJc w:val="left"/>
      <w:pPr>
        <w:ind w:left="720" w:hanging="360"/>
      </w:pPr>
      <w:rPr>
        <w:rFonts w:ascii="Gill Sans" w:eastAsiaTheme="minorHAnsi" w:hAnsi="Gill Sans" w:cs="Gill San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115AD"/>
    <w:multiLevelType w:val="hybridMultilevel"/>
    <w:tmpl w:val="181C3D82"/>
    <w:lvl w:ilvl="0" w:tplc="1CB244C8">
      <w:start w:val="1"/>
      <w:numFmt w:val="bullet"/>
      <w:lvlText w:val="-"/>
      <w:lvlJc w:val="left"/>
      <w:pPr>
        <w:ind w:left="720" w:hanging="360"/>
      </w:pPr>
      <w:rPr>
        <w:rFonts w:ascii="Gill Sans" w:eastAsiaTheme="minorHAnsi" w:hAnsi="Gill Sans" w:cs="Gill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F1D73"/>
    <w:multiLevelType w:val="hybridMultilevel"/>
    <w:tmpl w:val="00B469A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47369"/>
    <w:multiLevelType w:val="hybridMultilevel"/>
    <w:tmpl w:val="02500C28"/>
    <w:lvl w:ilvl="0" w:tplc="104EE2E4">
      <w:start w:val="1"/>
      <w:numFmt w:val="bullet"/>
      <w:lvlText w:val="-"/>
      <w:lvlJc w:val="left"/>
      <w:pPr>
        <w:ind w:left="720" w:hanging="360"/>
      </w:pPr>
      <w:rPr>
        <w:rFonts w:ascii="Gill Sans" w:eastAsiaTheme="minorHAnsi" w:hAnsi="Gill Sans" w:cs="Gill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594655"/>
    <w:multiLevelType w:val="hybridMultilevel"/>
    <w:tmpl w:val="AFEEAC28"/>
    <w:lvl w:ilvl="0" w:tplc="08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FA522B4"/>
    <w:multiLevelType w:val="hybridMultilevel"/>
    <w:tmpl w:val="CA8CE16C"/>
    <w:lvl w:ilvl="0" w:tplc="FAD45CC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094C41"/>
    <w:multiLevelType w:val="hybridMultilevel"/>
    <w:tmpl w:val="E4542114"/>
    <w:lvl w:ilvl="0" w:tplc="390CF0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3369AB"/>
    <w:multiLevelType w:val="hybridMultilevel"/>
    <w:tmpl w:val="482C3A54"/>
    <w:lvl w:ilvl="0" w:tplc="75A0D80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5E6DCF"/>
    <w:multiLevelType w:val="hybridMultilevel"/>
    <w:tmpl w:val="3BE418C8"/>
    <w:lvl w:ilvl="0" w:tplc="80C8E97E">
      <w:start w:val="1"/>
      <w:numFmt w:val="bullet"/>
      <w:lvlText w:val="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0C3804"/>
    <w:multiLevelType w:val="hybridMultilevel"/>
    <w:tmpl w:val="9D9E1C96"/>
    <w:lvl w:ilvl="0" w:tplc="6E588E32">
      <w:start w:val="3"/>
      <w:numFmt w:val="bullet"/>
      <w:lvlText w:val="-"/>
      <w:lvlJc w:val="left"/>
      <w:pPr>
        <w:ind w:left="720" w:hanging="360"/>
      </w:pPr>
      <w:rPr>
        <w:rFonts w:ascii="Gill Sans" w:eastAsiaTheme="minorHAnsi" w:hAnsi="Gill Sans" w:cs="Gill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16D3F"/>
    <w:multiLevelType w:val="hybridMultilevel"/>
    <w:tmpl w:val="D68433E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EF108E"/>
    <w:multiLevelType w:val="hybridMultilevel"/>
    <w:tmpl w:val="7206E698"/>
    <w:lvl w:ilvl="0" w:tplc="08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F33760D"/>
    <w:multiLevelType w:val="hybridMultilevel"/>
    <w:tmpl w:val="C7908B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DD1750"/>
    <w:multiLevelType w:val="hybridMultilevel"/>
    <w:tmpl w:val="37A29086"/>
    <w:lvl w:ilvl="0" w:tplc="11A8DC7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B2178"/>
    <w:multiLevelType w:val="hybridMultilevel"/>
    <w:tmpl w:val="8CD09078"/>
    <w:lvl w:ilvl="0" w:tplc="22F6A618">
      <w:start w:val="2"/>
      <w:numFmt w:val="bullet"/>
      <w:lvlText w:val="-"/>
      <w:lvlJc w:val="left"/>
      <w:pPr>
        <w:ind w:left="720" w:hanging="360"/>
      </w:pPr>
      <w:rPr>
        <w:rFonts w:ascii="Gill Sans" w:eastAsiaTheme="minorHAnsi" w:hAnsi="Gill Sans" w:cs="Gill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DF6E98"/>
    <w:multiLevelType w:val="hybridMultilevel"/>
    <w:tmpl w:val="6D3AD30E"/>
    <w:lvl w:ilvl="0" w:tplc="4F5A9E10">
      <w:start w:val="2"/>
      <w:numFmt w:val="bullet"/>
      <w:lvlText w:val="-"/>
      <w:lvlJc w:val="left"/>
      <w:pPr>
        <w:ind w:left="502" w:hanging="360"/>
      </w:pPr>
      <w:rPr>
        <w:rFonts w:ascii="Gill Sans" w:eastAsiaTheme="minorHAnsi" w:hAnsi="Gill Sans" w:cs="Gill San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6E69DB"/>
    <w:multiLevelType w:val="hybridMultilevel"/>
    <w:tmpl w:val="9FD8D1C0"/>
    <w:lvl w:ilvl="0" w:tplc="FDAA275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58021F"/>
    <w:multiLevelType w:val="hybridMultilevel"/>
    <w:tmpl w:val="D4229E52"/>
    <w:lvl w:ilvl="0" w:tplc="666239FE">
      <w:start w:val="19"/>
      <w:numFmt w:val="bullet"/>
      <w:lvlText w:val="-"/>
      <w:lvlJc w:val="left"/>
      <w:pPr>
        <w:ind w:left="360" w:hanging="360"/>
      </w:pPr>
      <w:rPr>
        <w:rFonts w:ascii="Gill Sans" w:eastAsiaTheme="minorHAnsi" w:hAnsi="Gill Sans" w:cs="Gill Sans" w:hint="default"/>
      </w:rPr>
    </w:lvl>
    <w:lvl w:ilvl="1" w:tplc="FDAA2752">
      <w:start w:val="5"/>
      <w:numFmt w:val="bullet"/>
      <w:lvlText w:val="-"/>
      <w:lvlJc w:val="left"/>
      <w:pPr>
        <w:ind w:left="927" w:hanging="360"/>
      </w:pPr>
      <w:rPr>
        <w:rFonts w:ascii="Calibri" w:eastAsiaTheme="minorHAnsi" w:hAnsi="Calibri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F52C8D"/>
    <w:multiLevelType w:val="hybridMultilevel"/>
    <w:tmpl w:val="934E880C"/>
    <w:lvl w:ilvl="0" w:tplc="860CF6D2">
      <w:start w:val="48"/>
      <w:numFmt w:val="bullet"/>
      <w:lvlText w:val="-"/>
      <w:lvlJc w:val="left"/>
      <w:pPr>
        <w:ind w:left="360" w:hanging="360"/>
      </w:pPr>
      <w:rPr>
        <w:rFonts w:ascii="Gill Sans" w:eastAsiaTheme="minorHAnsi" w:hAnsi="Gill Sans" w:cs="Gill San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493269C"/>
    <w:multiLevelType w:val="hybridMultilevel"/>
    <w:tmpl w:val="FAC274BA"/>
    <w:lvl w:ilvl="0" w:tplc="DE6A3FB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B17380"/>
    <w:multiLevelType w:val="hybridMultilevel"/>
    <w:tmpl w:val="82B60208"/>
    <w:lvl w:ilvl="0" w:tplc="22F6A618">
      <w:start w:val="2"/>
      <w:numFmt w:val="bullet"/>
      <w:lvlText w:val="-"/>
      <w:lvlJc w:val="left"/>
      <w:pPr>
        <w:ind w:left="502" w:hanging="360"/>
      </w:pPr>
      <w:rPr>
        <w:rFonts w:ascii="Gill Sans" w:eastAsiaTheme="minorHAnsi" w:hAnsi="Gill Sans" w:cs="Gill Sans" w:hint="default"/>
      </w:rPr>
    </w:lvl>
    <w:lvl w:ilvl="1" w:tplc="08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3" w15:restartNumberingAfterBreak="0">
    <w:nsid w:val="7A747D94"/>
    <w:multiLevelType w:val="hybridMultilevel"/>
    <w:tmpl w:val="50A41342"/>
    <w:lvl w:ilvl="0" w:tplc="2ED89AC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1"/>
  </w:num>
  <w:num w:numId="4">
    <w:abstractNumId w:val="15"/>
  </w:num>
  <w:num w:numId="5">
    <w:abstractNumId w:val="23"/>
  </w:num>
  <w:num w:numId="6">
    <w:abstractNumId w:val="8"/>
  </w:num>
  <w:num w:numId="7">
    <w:abstractNumId w:val="10"/>
  </w:num>
  <w:num w:numId="8">
    <w:abstractNumId w:val="20"/>
  </w:num>
  <w:num w:numId="9">
    <w:abstractNumId w:val="14"/>
  </w:num>
  <w:num w:numId="10">
    <w:abstractNumId w:val="16"/>
  </w:num>
  <w:num w:numId="11">
    <w:abstractNumId w:val="22"/>
  </w:num>
  <w:num w:numId="12">
    <w:abstractNumId w:val="4"/>
  </w:num>
  <w:num w:numId="13">
    <w:abstractNumId w:val="6"/>
  </w:num>
  <w:num w:numId="14">
    <w:abstractNumId w:val="12"/>
  </w:num>
  <w:num w:numId="15">
    <w:abstractNumId w:val="1"/>
  </w:num>
  <w:num w:numId="16">
    <w:abstractNumId w:val="5"/>
  </w:num>
  <w:num w:numId="17">
    <w:abstractNumId w:val="2"/>
  </w:num>
  <w:num w:numId="18">
    <w:abstractNumId w:val="19"/>
  </w:num>
  <w:num w:numId="19">
    <w:abstractNumId w:val="18"/>
  </w:num>
  <w:num w:numId="20">
    <w:abstractNumId w:val="13"/>
  </w:num>
  <w:num w:numId="21">
    <w:abstractNumId w:val="17"/>
  </w:num>
  <w:num w:numId="22">
    <w:abstractNumId w:val="11"/>
  </w:num>
  <w:num w:numId="23">
    <w:abstractNumId w:val="3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C27"/>
    <w:rsid w:val="000016A7"/>
    <w:rsid w:val="00005602"/>
    <w:rsid w:val="00012D9D"/>
    <w:rsid w:val="00015942"/>
    <w:rsid w:val="00030A6A"/>
    <w:rsid w:val="000355F8"/>
    <w:rsid w:val="000375D1"/>
    <w:rsid w:val="000510DC"/>
    <w:rsid w:val="00055DA3"/>
    <w:rsid w:val="000625AA"/>
    <w:rsid w:val="000801F8"/>
    <w:rsid w:val="000836BA"/>
    <w:rsid w:val="00091A7C"/>
    <w:rsid w:val="00092C5D"/>
    <w:rsid w:val="000933DE"/>
    <w:rsid w:val="0009498D"/>
    <w:rsid w:val="000B32A4"/>
    <w:rsid w:val="000C3BAD"/>
    <w:rsid w:val="000C4B10"/>
    <w:rsid w:val="000C7C4A"/>
    <w:rsid w:val="000D0896"/>
    <w:rsid w:val="000D1862"/>
    <w:rsid w:val="000D2C45"/>
    <w:rsid w:val="000D3EA2"/>
    <w:rsid w:val="000D476D"/>
    <w:rsid w:val="000D4CD6"/>
    <w:rsid w:val="000D6C39"/>
    <w:rsid w:val="000E1CAF"/>
    <w:rsid w:val="000E6AC5"/>
    <w:rsid w:val="000F2E43"/>
    <w:rsid w:val="000F543A"/>
    <w:rsid w:val="001101DA"/>
    <w:rsid w:val="001122BD"/>
    <w:rsid w:val="00131E58"/>
    <w:rsid w:val="00132CCE"/>
    <w:rsid w:val="0013791B"/>
    <w:rsid w:val="0014660C"/>
    <w:rsid w:val="001503E1"/>
    <w:rsid w:val="00150EC8"/>
    <w:rsid w:val="00153885"/>
    <w:rsid w:val="00156C37"/>
    <w:rsid w:val="001574BD"/>
    <w:rsid w:val="001739AC"/>
    <w:rsid w:val="00182868"/>
    <w:rsid w:val="00183E2E"/>
    <w:rsid w:val="001933CE"/>
    <w:rsid w:val="001A1589"/>
    <w:rsid w:val="001B014B"/>
    <w:rsid w:val="001B2D4B"/>
    <w:rsid w:val="001B3B5E"/>
    <w:rsid w:val="001B737B"/>
    <w:rsid w:val="001B75C9"/>
    <w:rsid w:val="001D2C9F"/>
    <w:rsid w:val="001D4564"/>
    <w:rsid w:val="001D5042"/>
    <w:rsid w:val="001D54E2"/>
    <w:rsid w:val="001E4BD3"/>
    <w:rsid w:val="001E5091"/>
    <w:rsid w:val="001E7537"/>
    <w:rsid w:val="001F1F9A"/>
    <w:rsid w:val="001F6CAF"/>
    <w:rsid w:val="0020516E"/>
    <w:rsid w:val="0020747E"/>
    <w:rsid w:val="0021017F"/>
    <w:rsid w:val="00210A2D"/>
    <w:rsid w:val="00212746"/>
    <w:rsid w:val="00214991"/>
    <w:rsid w:val="00235133"/>
    <w:rsid w:val="00237191"/>
    <w:rsid w:val="00240976"/>
    <w:rsid w:val="00243035"/>
    <w:rsid w:val="002526FC"/>
    <w:rsid w:val="002549DC"/>
    <w:rsid w:val="00255E42"/>
    <w:rsid w:val="00266C29"/>
    <w:rsid w:val="00274569"/>
    <w:rsid w:val="00274D4A"/>
    <w:rsid w:val="00276868"/>
    <w:rsid w:val="00276A36"/>
    <w:rsid w:val="002818A8"/>
    <w:rsid w:val="00285223"/>
    <w:rsid w:val="00291D11"/>
    <w:rsid w:val="002925C9"/>
    <w:rsid w:val="002939CC"/>
    <w:rsid w:val="00293E0C"/>
    <w:rsid w:val="00295A2C"/>
    <w:rsid w:val="002A510C"/>
    <w:rsid w:val="002A63DE"/>
    <w:rsid w:val="002A7A36"/>
    <w:rsid w:val="002C038C"/>
    <w:rsid w:val="002C27F2"/>
    <w:rsid w:val="002D405F"/>
    <w:rsid w:val="002D4DE9"/>
    <w:rsid w:val="002D5C4C"/>
    <w:rsid w:val="002E043B"/>
    <w:rsid w:val="002E16CE"/>
    <w:rsid w:val="002E43C6"/>
    <w:rsid w:val="002E6D1E"/>
    <w:rsid w:val="002F17F0"/>
    <w:rsid w:val="002F196F"/>
    <w:rsid w:val="002F4F6B"/>
    <w:rsid w:val="00313B0A"/>
    <w:rsid w:val="00317E47"/>
    <w:rsid w:val="00322A38"/>
    <w:rsid w:val="00323C18"/>
    <w:rsid w:val="00330F7A"/>
    <w:rsid w:val="0033369F"/>
    <w:rsid w:val="00336094"/>
    <w:rsid w:val="0034478B"/>
    <w:rsid w:val="00344E14"/>
    <w:rsid w:val="00346788"/>
    <w:rsid w:val="003523DD"/>
    <w:rsid w:val="00354C48"/>
    <w:rsid w:val="00355E5B"/>
    <w:rsid w:val="00357237"/>
    <w:rsid w:val="00370DA2"/>
    <w:rsid w:val="003764E0"/>
    <w:rsid w:val="00381792"/>
    <w:rsid w:val="00383284"/>
    <w:rsid w:val="003928E1"/>
    <w:rsid w:val="003A280A"/>
    <w:rsid w:val="003A4D99"/>
    <w:rsid w:val="003A6835"/>
    <w:rsid w:val="003B14C6"/>
    <w:rsid w:val="003C0828"/>
    <w:rsid w:val="003E591F"/>
    <w:rsid w:val="003E6573"/>
    <w:rsid w:val="003F09FA"/>
    <w:rsid w:val="003F68A6"/>
    <w:rsid w:val="00411723"/>
    <w:rsid w:val="00413128"/>
    <w:rsid w:val="00413EDB"/>
    <w:rsid w:val="004154DF"/>
    <w:rsid w:val="0041740E"/>
    <w:rsid w:val="0042056A"/>
    <w:rsid w:val="00420834"/>
    <w:rsid w:val="00431AE5"/>
    <w:rsid w:val="00436758"/>
    <w:rsid w:val="0043765E"/>
    <w:rsid w:val="00446F8A"/>
    <w:rsid w:val="00450974"/>
    <w:rsid w:val="00456332"/>
    <w:rsid w:val="00456F6B"/>
    <w:rsid w:val="004576B4"/>
    <w:rsid w:val="00460FC8"/>
    <w:rsid w:val="00463804"/>
    <w:rsid w:val="00466C96"/>
    <w:rsid w:val="00471618"/>
    <w:rsid w:val="004734D3"/>
    <w:rsid w:val="00474E0D"/>
    <w:rsid w:val="004762A2"/>
    <w:rsid w:val="00482BB6"/>
    <w:rsid w:val="004845DF"/>
    <w:rsid w:val="00490402"/>
    <w:rsid w:val="00490E54"/>
    <w:rsid w:val="004A11F5"/>
    <w:rsid w:val="004A5200"/>
    <w:rsid w:val="004A7138"/>
    <w:rsid w:val="004B1024"/>
    <w:rsid w:val="004C0C15"/>
    <w:rsid w:val="004C17E9"/>
    <w:rsid w:val="004D34AB"/>
    <w:rsid w:val="004E60B3"/>
    <w:rsid w:val="004E7950"/>
    <w:rsid w:val="004F77EA"/>
    <w:rsid w:val="005043AB"/>
    <w:rsid w:val="00505BC8"/>
    <w:rsid w:val="00510680"/>
    <w:rsid w:val="00511EC3"/>
    <w:rsid w:val="00521A4C"/>
    <w:rsid w:val="00524EC7"/>
    <w:rsid w:val="00531268"/>
    <w:rsid w:val="0053178C"/>
    <w:rsid w:val="00533432"/>
    <w:rsid w:val="005435F1"/>
    <w:rsid w:val="00544231"/>
    <w:rsid w:val="00556A01"/>
    <w:rsid w:val="00565E8A"/>
    <w:rsid w:val="00570B70"/>
    <w:rsid w:val="00581F7B"/>
    <w:rsid w:val="00585930"/>
    <w:rsid w:val="005A053A"/>
    <w:rsid w:val="005C0E7E"/>
    <w:rsid w:val="005D6990"/>
    <w:rsid w:val="005E05B3"/>
    <w:rsid w:val="005E1D86"/>
    <w:rsid w:val="005F7BEC"/>
    <w:rsid w:val="00605D44"/>
    <w:rsid w:val="00607256"/>
    <w:rsid w:val="00607582"/>
    <w:rsid w:val="00620F82"/>
    <w:rsid w:val="006226FD"/>
    <w:rsid w:val="00627845"/>
    <w:rsid w:val="006430B7"/>
    <w:rsid w:val="00644BFC"/>
    <w:rsid w:val="00645036"/>
    <w:rsid w:val="006535B4"/>
    <w:rsid w:val="00657FF3"/>
    <w:rsid w:val="00661367"/>
    <w:rsid w:val="0066611F"/>
    <w:rsid w:val="006753B3"/>
    <w:rsid w:val="006754FD"/>
    <w:rsid w:val="00683265"/>
    <w:rsid w:val="00683D76"/>
    <w:rsid w:val="00685920"/>
    <w:rsid w:val="006918F3"/>
    <w:rsid w:val="0069420B"/>
    <w:rsid w:val="006963E1"/>
    <w:rsid w:val="006B6F71"/>
    <w:rsid w:val="006C740E"/>
    <w:rsid w:val="006F5AC5"/>
    <w:rsid w:val="006F6A20"/>
    <w:rsid w:val="006F6B7E"/>
    <w:rsid w:val="0070110B"/>
    <w:rsid w:val="00713A4A"/>
    <w:rsid w:val="007147B7"/>
    <w:rsid w:val="00716958"/>
    <w:rsid w:val="0071698C"/>
    <w:rsid w:val="0073014B"/>
    <w:rsid w:val="00730A2B"/>
    <w:rsid w:val="007321B2"/>
    <w:rsid w:val="00732819"/>
    <w:rsid w:val="0075598F"/>
    <w:rsid w:val="00755BE1"/>
    <w:rsid w:val="0076398E"/>
    <w:rsid w:val="00770951"/>
    <w:rsid w:val="00775B55"/>
    <w:rsid w:val="0077652F"/>
    <w:rsid w:val="00780E07"/>
    <w:rsid w:val="00784CC0"/>
    <w:rsid w:val="00793976"/>
    <w:rsid w:val="00793CFC"/>
    <w:rsid w:val="007950D1"/>
    <w:rsid w:val="00795433"/>
    <w:rsid w:val="007A1AD8"/>
    <w:rsid w:val="007A40B8"/>
    <w:rsid w:val="007B7771"/>
    <w:rsid w:val="007C5DAE"/>
    <w:rsid w:val="007C7D0E"/>
    <w:rsid w:val="007D074F"/>
    <w:rsid w:val="007D5CD0"/>
    <w:rsid w:val="007D6C92"/>
    <w:rsid w:val="00801967"/>
    <w:rsid w:val="00810920"/>
    <w:rsid w:val="00823E26"/>
    <w:rsid w:val="00827BBC"/>
    <w:rsid w:val="008322A0"/>
    <w:rsid w:val="00837532"/>
    <w:rsid w:val="0084217F"/>
    <w:rsid w:val="00851173"/>
    <w:rsid w:val="008639B4"/>
    <w:rsid w:val="008778A4"/>
    <w:rsid w:val="0088370F"/>
    <w:rsid w:val="00887EAE"/>
    <w:rsid w:val="008916FB"/>
    <w:rsid w:val="00891E89"/>
    <w:rsid w:val="00894826"/>
    <w:rsid w:val="00897D2A"/>
    <w:rsid w:val="008B6031"/>
    <w:rsid w:val="008D0A49"/>
    <w:rsid w:val="008D4A02"/>
    <w:rsid w:val="008E4EBE"/>
    <w:rsid w:val="008E75FD"/>
    <w:rsid w:val="008F3485"/>
    <w:rsid w:val="00901B96"/>
    <w:rsid w:val="0090373B"/>
    <w:rsid w:val="00906DBF"/>
    <w:rsid w:val="009149E7"/>
    <w:rsid w:val="00922388"/>
    <w:rsid w:val="00927ED9"/>
    <w:rsid w:val="00950C5D"/>
    <w:rsid w:val="0095566A"/>
    <w:rsid w:val="00961E32"/>
    <w:rsid w:val="009650F5"/>
    <w:rsid w:val="00965887"/>
    <w:rsid w:val="00974F20"/>
    <w:rsid w:val="009763E5"/>
    <w:rsid w:val="009925D1"/>
    <w:rsid w:val="009A519E"/>
    <w:rsid w:val="009C1745"/>
    <w:rsid w:val="009C6570"/>
    <w:rsid w:val="009D4FB6"/>
    <w:rsid w:val="009E0C9E"/>
    <w:rsid w:val="009E23BA"/>
    <w:rsid w:val="009E41BD"/>
    <w:rsid w:val="009E4E35"/>
    <w:rsid w:val="009F0A1B"/>
    <w:rsid w:val="00A05EE3"/>
    <w:rsid w:val="00A116A2"/>
    <w:rsid w:val="00A12677"/>
    <w:rsid w:val="00A147A0"/>
    <w:rsid w:val="00A178A3"/>
    <w:rsid w:val="00A21C36"/>
    <w:rsid w:val="00A232F9"/>
    <w:rsid w:val="00A233F3"/>
    <w:rsid w:val="00A33B07"/>
    <w:rsid w:val="00A3448C"/>
    <w:rsid w:val="00A355A7"/>
    <w:rsid w:val="00A44969"/>
    <w:rsid w:val="00A54810"/>
    <w:rsid w:val="00A56160"/>
    <w:rsid w:val="00A616B6"/>
    <w:rsid w:val="00A70FD4"/>
    <w:rsid w:val="00A73C3C"/>
    <w:rsid w:val="00A74DFF"/>
    <w:rsid w:val="00A7759F"/>
    <w:rsid w:val="00A849D8"/>
    <w:rsid w:val="00A84FA1"/>
    <w:rsid w:val="00A863AA"/>
    <w:rsid w:val="00A91295"/>
    <w:rsid w:val="00A94B3F"/>
    <w:rsid w:val="00A977D3"/>
    <w:rsid w:val="00AA1002"/>
    <w:rsid w:val="00AA4EE0"/>
    <w:rsid w:val="00AA51BE"/>
    <w:rsid w:val="00AB07BA"/>
    <w:rsid w:val="00AB1AF4"/>
    <w:rsid w:val="00AB39F4"/>
    <w:rsid w:val="00AB70D5"/>
    <w:rsid w:val="00AB79EE"/>
    <w:rsid w:val="00AC21A1"/>
    <w:rsid w:val="00AD0D89"/>
    <w:rsid w:val="00AE38DB"/>
    <w:rsid w:val="00AE7C3F"/>
    <w:rsid w:val="00B10C27"/>
    <w:rsid w:val="00B1622A"/>
    <w:rsid w:val="00B23859"/>
    <w:rsid w:val="00B30275"/>
    <w:rsid w:val="00B30F20"/>
    <w:rsid w:val="00B36E6D"/>
    <w:rsid w:val="00B44967"/>
    <w:rsid w:val="00B44A1D"/>
    <w:rsid w:val="00B522F2"/>
    <w:rsid w:val="00B54114"/>
    <w:rsid w:val="00B723B9"/>
    <w:rsid w:val="00B74AF1"/>
    <w:rsid w:val="00B82509"/>
    <w:rsid w:val="00B866C8"/>
    <w:rsid w:val="00B9612D"/>
    <w:rsid w:val="00BA5551"/>
    <w:rsid w:val="00BB7097"/>
    <w:rsid w:val="00BC7337"/>
    <w:rsid w:val="00BD1F66"/>
    <w:rsid w:val="00BE3C3C"/>
    <w:rsid w:val="00BE5941"/>
    <w:rsid w:val="00BE6187"/>
    <w:rsid w:val="00BF2EF4"/>
    <w:rsid w:val="00BF3B02"/>
    <w:rsid w:val="00C0025F"/>
    <w:rsid w:val="00C042CA"/>
    <w:rsid w:val="00C045FD"/>
    <w:rsid w:val="00C10802"/>
    <w:rsid w:val="00C149D5"/>
    <w:rsid w:val="00C21ACE"/>
    <w:rsid w:val="00C24C1A"/>
    <w:rsid w:val="00C25636"/>
    <w:rsid w:val="00C42258"/>
    <w:rsid w:val="00C53CF2"/>
    <w:rsid w:val="00C563EB"/>
    <w:rsid w:val="00C568F2"/>
    <w:rsid w:val="00C6130A"/>
    <w:rsid w:val="00C616E6"/>
    <w:rsid w:val="00C85286"/>
    <w:rsid w:val="00C85F2F"/>
    <w:rsid w:val="00C903F6"/>
    <w:rsid w:val="00C90540"/>
    <w:rsid w:val="00CA1E50"/>
    <w:rsid w:val="00CC1D91"/>
    <w:rsid w:val="00CC5018"/>
    <w:rsid w:val="00CC5797"/>
    <w:rsid w:val="00CC7F3B"/>
    <w:rsid w:val="00CC7F9E"/>
    <w:rsid w:val="00CD187E"/>
    <w:rsid w:val="00CD33C8"/>
    <w:rsid w:val="00CD70AC"/>
    <w:rsid w:val="00CF0CC7"/>
    <w:rsid w:val="00D10885"/>
    <w:rsid w:val="00D14FA7"/>
    <w:rsid w:val="00D202BF"/>
    <w:rsid w:val="00D273D4"/>
    <w:rsid w:val="00D35C3A"/>
    <w:rsid w:val="00D3680A"/>
    <w:rsid w:val="00D46FB6"/>
    <w:rsid w:val="00D6347D"/>
    <w:rsid w:val="00D65431"/>
    <w:rsid w:val="00D75DE1"/>
    <w:rsid w:val="00D840D2"/>
    <w:rsid w:val="00D853A0"/>
    <w:rsid w:val="00D86A82"/>
    <w:rsid w:val="00D97049"/>
    <w:rsid w:val="00DA0EDF"/>
    <w:rsid w:val="00DA5074"/>
    <w:rsid w:val="00DA5A69"/>
    <w:rsid w:val="00DB3F8E"/>
    <w:rsid w:val="00DB4ED5"/>
    <w:rsid w:val="00DB6551"/>
    <w:rsid w:val="00DC43D2"/>
    <w:rsid w:val="00DC6824"/>
    <w:rsid w:val="00DD1BDC"/>
    <w:rsid w:val="00DE0CEE"/>
    <w:rsid w:val="00DE2B4D"/>
    <w:rsid w:val="00E0327A"/>
    <w:rsid w:val="00E03924"/>
    <w:rsid w:val="00E079D7"/>
    <w:rsid w:val="00E12790"/>
    <w:rsid w:val="00E1565A"/>
    <w:rsid w:val="00E32EA3"/>
    <w:rsid w:val="00E364FD"/>
    <w:rsid w:val="00E40D8D"/>
    <w:rsid w:val="00E45596"/>
    <w:rsid w:val="00E52AEA"/>
    <w:rsid w:val="00E54D71"/>
    <w:rsid w:val="00E551AA"/>
    <w:rsid w:val="00E56642"/>
    <w:rsid w:val="00E56CDA"/>
    <w:rsid w:val="00E61AB8"/>
    <w:rsid w:val="00E704BB"/>
    <w:rsid w:val="00E70AE8"/>
    <w:rsid w:val="00E72CD6"/>
    <w:rsid w:val="00E817F0"/>
    <w:rsid w:val="00E8675F"/>
    <w:rsid w:val="00E8776E"/>
    <w:rsid w:val="00E9130C"/>
    <w:rsid w:val="00E94E36"/>
    <w:rsid w:val="00EA00E0"/>
    <w:rsid w:val="00EA077C"/>
    <w:rsid w:val="00EA0A61"/>
    <w:rsid w:val="00EA1461"/>
    <w:rsid w:val="00EA2F0E"/>
    <w:rsid w:val="00EA4657"/>
    <w:rsid w:val="00EB0FE3"/>
    <w:rsid w:val="00EB263D"/>
    <w:rsid w:val="00EB32CC"/>
    <w:rsid w:val="00EB7E2D"/>
    <w:rsid w:val="00EC6389"/>
    <w:rsid w:val="00EC7AC1"/>
    <w:rsid w:val="00ED0CC8"/>
    <w:rsid w:val="00ED220C"/>
    <w:rsid w:val="00EF241F"/>
    <w:rsid w:val="00EF5AE7"/>
    <w:rsid w:val="00F00929"/>
    <w:rsid w:val="00F05DA8"/>
    <w:rsid w:val="00F207E1"/>
    <w:rsid w:val="00F27272"/>
    <w:rsid w:val="00F31082"/>
    <w:rsid w:val="00F31EAC"/>
    <w:rsid w:val="00F41D9B"/>
    <w:rsid w:val="00F53E12"/>
    <w:rsid w:val="00F54EC0"/>
    <w:rsid w:val="00F62842"/>
    <w:rsid w:val="00F643C4"/>
    <w:rsid w:val="00F72F96"/>
    <w:rsid w:val="00F75EA5"/>
    <w:rsid w:val="00F768F3"/>
    <w:rsid w:val="00F77E0B"/>
    <w:rsid w:val="00F92B44"/>
    <w:rsid w:val="00F95486"/>
    <w:rsid w:val="00FB2AB4"/>
    <w:rsid w:val="00FB3E56"/>
    <w:rsid w:val="00FC7CC9"/>
    <w:rsid w:val="00FD2CCA"/>
    <w:rsid w:val="00FD2D7E"/>
    <w:rsid w:val="00FD532F"/>
    <w:rsid w:val="00FE2902"/>
    <w:rsid w:val="00FE4734"/>
    <w:rsid w:val="00FF6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C89D5EB"/>
  <w14:defaultImageDpi w14:val="32767"/>
  <w15:docId w15:val="{247293F6-F8E8-E946-9C73-662912982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0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6094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3360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6094"/>
    <w:rPr>
      <w:lang w:val="en-AU"/>
    </w:rPr>
  </w:style>
  <w:style w:type="table" w:styleId="TableGrid">
    <w:name w:val="Table Grid"/>
    <w:basedOn w:val="TableNormal"/>
    <w:uiPriority w:val="39"/>
    <w:rsid w:val="003360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591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0F2E43"/>
  </w:style>
  <w:style w:type="character" w:styleId="CommentReference">
    <w:name w:val="annotation reference"/>
    <w:basedOn w:val="DefaultParagraphFont"/>
    <w:uiPriority w:val="99"/>
    <w:semiHidden/>
    <w:unhideWhenUsed/>
    <w:rsid w:val="00F768F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68F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68F3"/>
    <w:rPr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68F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68F3"/>
    <w:rPr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68F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8F3"/>
    <w:rPr>
      <w:rFonts w:ascii="Lucida Grande" w:hAnsi="Lucida Grande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3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(null)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dammossenson/Dropbox/Vital%20anaesthesia%20simulation%20training/Phase%202/Course%20revision%20files/Drafts/Facilitator%20course/Facilitator%20course%20-%20scenario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9399ACF-4BC5-9C42-9843-F99A9CF0C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Facilitator course - scenario template.dotx</Template>
  <TotalTime>0</TotalTime>
  <Pages>6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Sharonna and Adam</dc:creator>
  <cp:keywords/>
  <dc:description/>
  <cp:lastModifiedBy>Adam Mossenson</cp:lastModifiedBy>
  <cp:revision>2</cp:revision>
  <cp:lastPrinted>2021-11-16T03:46:00Z</cp:lastPrinted>
  <dcterms:created xsi:type="dcterms:W3CDTF">2021-11-16T03:47:00Z</dcterms:created>
  <dcterms:modified xsi:type="dcterms:W3CDTF">2021-11-16T03:47:00Z</dcterms:modified>
</cp:coreProperties>
</file>